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24CE2" w14:textId="77777777" w:rsidR="00341181" w:rsidRPr="00341181" w:rsidRDefault="00341181" w:rsidP="00341181">
      <w:pPr>
        <w:pStyle w:val="Ingenafstand"/>
        <w:rPr>
          <w:b/>
          <w:bCs/>
        </w:rPr>
      </w:pPr>
      <w:r w:rsidRPr="00341181">
        <w:rPr>
          <w:b/>
          <w:bCs/>
        </w:rPr>
        <w:t>Proportioner for U-15 1. div. for piger og drenge 2024-2025</w:t>
      </w:r>
    </w:p>
    <w:p w14:paraId="10BC5A8A" w14:textId="77777777" w:rsidR="00341181" w:rsidRDefault="00341181" w:rsidP="00341181">
      <w:pPr>
        <w:pStyle w:val="Ingenafstand"/>
      </w:pPr>
    </w:p>
    <w:p w14:paraId="24EA0AD8" w14:textId="77777777" w:rsidR="00341181" w:rsidRDefault="00341181" w:rsidP="00341181">
      <w:pPr>
        <w:pStyle w:val="Ingenafstand"/>
      </w:pPr>
    </w:p>
    <w:p w14:paraId="41AEC87A" w14:textId="77777777" w:rsidR="00341181" w:rsidRDefault="00341181" w:rsidP="00341181">
      <w:pPr>
        <w:pStyle w:val="Ingenafstand"/>
      </w:pPr>
      <w:r>
        <w:t xml:space="preserve">Der er fri tilmelding til U-15 1. div. før ombrydningen. Tilmeldingsfristen koordineres på tværs af regionerne. </w:t>
      </w:r>
    </w:p>
    <w:p w14:paraId="694DB926" w14:textId="77777777" w:rsidR="00341181" w:rsidRDefault="00341181" w:rsidP="00341181">
      <w:pPr>
        <w:pStyle w:val="Ingenafstand"/>
      </w:pPr>
    </w:p>
    <w:p w14:paraId="65C4D5EC" w14:textId="77777777" w:rsidR="00341181" w:rsidRPr="001C598F" w:rsidRDefault="00341181" w:rsidP="00341181">
      <w:pPr>
        <w:pStyle w:val="Ingenafstand"/>
        <w:rPr>
          <w:b/>
          <w:bCs/>
        </w:rPr>
      </w:pPr>
    </w:p>
    <w:p w14:paraId="4B4FA6E2" w14:textId="77777777" w:rsidR="00341181" w:rsidRPr="001C598F" w:rsidRDefault="00341181" w:rsidP="00341181">
      <w:pPr>
        <w:pStyle w:val="Ingenafstand"/>
        <w:rPr>
          <w:u w:val="single"/>
        </w:rPr>
      </w:pPr>
      <w:r w:rsidRPr="001C598F">
        <w:rPr>
          <w:u w:val="single"/>
        </w:rPr>
        <w:t>Før ombrydning:</w:t>
      </w:r>
    </w:p>
    <w:p w14:paraId="49C2185F" w14:textId="77777777" w:rsidR="00341181" w:rsidRPr="001C598F" w:rsidRDefault="00341181" w:rsidP="00341181">
      <w:pPr>
        <w:pStyle w:val="Ingenafstand"/>
      </w:pPr>
      <w:r>
        <w:t xml:space="preserve">U-15 1. div.  spilles som udgangspunkt med hold fra egen region. Dog kan der udveksles hold på tværs af regionerne, hvis det giver mening set i forhold til antal tilmeldte hold, geografi mv. i rækken. </w:t>
      </w:r>
    </w:p>
    <w:p w14:paraId="362DE069" w14:textId="77777777" w:rsidR="00341181" w:rsidRPr="001C598F" w:rsidRDefault="00341181" w:rsidP="00341181">
      <w:pPr>
        <w:pStyle w:val="Ingenafstand"/>
      </w:pPr>
    </w:p>
    <w:p w14:paraId="1906E534" w14:textId="77777777" w:rsidR="00341181" w:rsidRPr="001C598F" w:rsidRDefault="00341181" w:rsidP="00341181">
      <w:pPr>
        <w:pStyle w:val="Ingenafstand"/>
        <w:rPr>
          <w:u w:val="single"/>
        </w:rPr>
      </w:pPr>
      <w:r w:rsidRPr="001C598F">
        <w:rPr>
          <w:u w:val="single"/>
        </w:rPr>
        <w:t>Efter ombrydning:</w:t>
      </w:r>
    </w:p>
    <w:p w14:paraId="3893B330" w14:textId="77777777" w:rsidR="00341181" w:rsidRDefault="00341181" w:rsidP="00341181">
      <w:pPr>
        <w:pStyle w:val="Ingenafstand"/>
      </w:pPr>
      <w:r>
        <w:t xml:space="preserve">De hold, der har deltaget i U-15 1. div. før ombrydningen, kan inden d. 1. december angive, om de ønsker at spille i U-15 1. div. A efter ombrydningen. Der laves et passende antal puljer i U-15 1. div. A på tværs af regionerne efter ombrydningen. Dog skeles der både til geografien samt holdenes niveau ved puljedannelsen.  </w:t>
      </w:r>
    </w:p>
    <w:p w14:paraId="154E143A" w14:textId="77777777" w:rsidR="00341181" w:rsidRDefault="00341181" w:rsidP="00341181">
      <w:pPr>
        <w:pStyle w:val="Ingenafstand"/>
      </w:pPr>
    </w:p>
    <w:p w14:paraId="6F6ABC1A" w14:textId="77777777" w:rsidR="00341181" w:rsidRDefault="00341181" w:rsidP="00341181">
      <w:pPr>
        <w:pStyle w:val="Ingenafstand"/>
      </w:pPr>
      <w:r>
        <w:t xml:space="preserve">De øvrige hold i U-15 1. div. går over i U-15 1. div. B efter ombrydningen sammen med vinderne fra U-15 2. div. i regionerne. </w:t>
      </w:r>
    </w:p>
    <w:p w14:paraId="6CBF12C6" w14:textId="77777777" w:rsidR="00341181" w:rsidRPr="001C598F" w:rsidRDefault="00341181" w:rsidP="00341181">
      <w:pPr>
        <w:pStyle w:val="Ingenafstand"/>
      </w:pPr>
      <w:r>
        <w:t xml:space="preserve">U-15 1. div. B laves som udgangspunkt i egen region. Dog kan der udveksles hold på tværs af regionerne, hvis det giver mening set i forhold til antal tilmeldte hold, geografi mv. i rækken. </w:t>
      </w:r>
    </w:p>
    <w:p w14:paraId="79403455" w14:textId="77777777" w:rsidR="00341181" w:rsidRDefault="00341181" w:rsidP="00341181">
      <w:pPr>
        <w:pStyle w:val="Ingenafstand"/>
      </w:pPr>
    </w:p>
    <w:p w14:paraId="2F248B34" w14:textId="77777777" w:rsidR="00341181" w:rsidRDefault="00341181" w:rsidP="00341181">
      <w:pPr>
        <w:pStyle w:val="Ingenafstand"/>
      </w:pPr>
      <w:r>
        <w:t xml:space="preserve">Der spilles ikke frem til en samlet vinder med puljevinderne efter ombrydningen i U-15 1. div. A, da formålet med rækken er, at holdene får nye udfordringer mod ligesindede hold i turneringen. </w:t>
      </w:r>
    </w:p>
    <w:p w14:paraId="29FB12FA" w14:textId="77777777" w:rsidR="009738EF" w:rsidRDefault="009738EF" w:rsidP="00BA05D6"/>
    <w:p w14:paraId="7AFB9819" w14:textId="77777777" w:rsidR="002C1249" w:rsidRDefault="002C1249" w:rsidP="00BA05D6"/>
    <w:p w14:paraId="239719DA" w14:textId="77777777" w:rsidR="002C1249" w:rsidRDefault="002C1249" w:rsidP="00BA05D6"/>
    <w:p w14:paraId="5F456148" w14:textId="77777777" w:rsidR="002C1249" w:rsidRDefault="002C1249" w:rsidP="00BA05D6"/>
    <w:p w14:paraId="0D8E6A44" w14:textId="77777777" w:rsidR="002C1249" w:rsidRDefault="002C1249" w:rsidP="00BA05D6"/>
    <w:p w14:paraId="2CEA15D1" w14:textId="77777777" w:rsidR="00B9680F" w:rsidRDefault="00B9680F" w:rsidP="00BA05D6"/>
    <w:p w14:paraId="47FD5739" w14:textId="77777777" w:rsidR="00B9680F" w:rsidRDefault="00B9680F" w:rsidP="00BA05D6"/>
    <w:p w14:paraId="147C4B36" w14:textId="77777777" w:rsidR="00B9680F" w:rsidRDefault="00B9680F" w:rsidP="00BA05D6"/>
    <w:p w14:paraId="55938DF1" w14:textId="77777777" w:rsidR="00B9680F" w:rsidRDefault="00B9680F" w:rsidP="00BA05D6"/>
    <w:p w14:paraId="15202B61" w14:textId="77777777" w:rsidR="00B9680F" w:rsidRDefault="00B9680F" w:rsidP="00BA05D6"/>
    <w:p w14:paraId="6CF26AC0" w14:textId="77777777" w:rsidR="00B9680F" w:rsidRDefault="00B9680F" w:rsidP="00BA05D6"/>
    <w:p w14:paraId="41D4D42F" w14:textId="77777777" w:rsidR="00B9680F" w:rsidRDefault="00B9680F" w:rsidP="00BA05D6"/>
    <w:p w14:paraId="6427B06D" w14:textId="77777777" w:rsidR="00B9680F" w:rsidRDefault="00B9680F" w:rsidP="00BA05D6"/>
    <w:p w14:paraId="3CB8A34A" w14:textId="77777777" w:rsidR="002C1249" w:rsidRPr="000E5636" w:rsidRDefault="002C1249" w:rsidP="00BA05D6"/>
    <w:sectPr w:rsidR="002C1249" w:rsidRPr="000E5636" w:rsidSect="00B40B1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321A5" w14:textId="77777777" w:rsidR="0061117F" w:rsidRDefault="0061117F">
      <w:r>
        <w:separator/>
      </w:r>
    </w:p>
  </w:endnote>
  <w:endnote w:type="continuationSeparator" w:id="0">
    <w:p w14:paraId="7B201D6E" w14:textId="77777777" w:rsidR="0061117F" w:rsidRDefault="0061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08C237-B43A-4FFE-A748-2007AC0D2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985460-0D05-4BDB-9B09-4742B1D189A8}"/>
    <w:embedBold r:id="rId3" w:fontKey="{C2C5F4E5-13A2-474D-8720-E3F1438DDE1F}"/>
    <w:embedItalic r:id="rId4" w:fontKey="{A8564AC2-DBB1-495F-9D44-70103D117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E50D873-5B12-47EA-B8AA-3C76501168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0706347-AF9F-4759-9D15-C68741E8B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73B96A9-6939-4D09-AABC-277ABCC5717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EA55828-239D-436F-B801-A23BEA1D6711}"/>
    <w:embedBold r:id="rId9" w:fontKey="{B29B945F-07BE-452F-87F5-E62FEBBEBD0F}"/>
    <w:embedItalic r:id="rId10" w:fontKey="{6EAEBCA4-118B-447E-AF94-3836C796894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855C1E13-041B-4F20-BD60-D55AF660EA63}"/>
    <w:embedBold r:id="rId12" w:fontKey="{A59432DC-8313-4C9A-AFC8-A2E5326F2C33}"/>
    <w:embedItalic r:id="rId13" w:fontKey="{E9FC3D45-CB6F-435A-8EF0-E231A05D7BA5}"/>
  </w:font>
  <w:font w:name="Times New Roman (Brødtekst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4C7D59" w14:textId="77777777" w:rsidR="0061117F" w:rsidRDefault="0061117F">
      <w:r>
        <w:separator/>
      </w:r>
    </w:p>
  </w:footnote>
  <w:footnote w:type="continuationSeparator" w:id="0">
    <w:p w14:paraId="570D509D" w14:textId="77777777" w:rsidR="0061117F" w:rsidRDefault="00611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D8366" w14:textId="77777777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Stadionvej 50C, 5200 Odense V</w:t>
                          </w:r>
                        </w:p>
                        <w:p w14:paraId="47C780EA" w14:textId="1A589E6B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Jacob Gades Allé 1, 6600 Vejen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6E1D8366" w14:textId="77777777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Stadionvej 50C, 5200 Odense V</w:t>
                    </w:r>
                  </w:p>
                  <w:p w14:paraId="47C780EA" w14:textId="1A589E6B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Jacob Gades Allé 1, 6600 Vejen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2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5"/>
  </w:num>
  <w:num w:numId="2" w16cid:durableId="673873275">
    <w:abstractNumId w:val="8"/>
  </w:num>
  <w:num w:numId="3" w16cid:durableId="641470043">
    <w:abstractNumId w:val="14"/>
  </w:num>
  <w:num w:numId="4" w16cid:durableId="1693412242">
    <w:abstractNumId w:val="13"/>
  </w:num>
  <w:num w:numId="5" w16cid:durableId="288172717">
    <w:abstractNumId w:val="19"/>
  </w:num>
  <w:num w:numId="6" w16cid:durableId="2027753940">
    <w:abstractNumId w:val="21"/>
  </w:num>
  <w:num w:numId="7" w16cid:durableId="344477100">
    <w:abstractNumId w:val="18"/>
  </w:num>
  <w:num w:numId="8" w16cid:durableId="266738305">
    <w:abstractNumId w:val="5"/>
  </w:num>
  <w:num w:numId="9" w16cid:durableId="1868324877">
    <w:abstractNumId w:val="3"/>
  </w:num>
  <w:num w:numId="10" w16cid:durableId="441536733">
    <w:abstractNumId w:val="9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7"/>
  </w:num>
  <w:num w:numId="14" w16cid:durableId="147480753">
    <w:abstractNumId w:val="0"/>
  </w:num>
  <w:num w:numId="15" w16cid:durableId="1066534333">
    <w:abstractNumId w:val="11"/>
  </w:num>
  <w:num w:numId="16" w16cid:durableId="1435322974">
    <w:abstractNumId w:val="6"/>
  </w:num>
  <w:num w:numId="17" w16cid:durableId="581524253">
    <w:abstractNumId w:val="22"/>
  </w:num>
  <w:num w:numId="18" w16cid:durableId="458766383">
    <w:abstractNumId w:val="4"/>
  </w:num>
  <w:num w:numId="19" w16cid:durableId="2115243164">
    <w:abstractNumId w:val="16"/>
  </w:num>
  <w:num w:numId="20" w16cid:durableId="920456424">
    <w:abstractNumId w:val="20"/>
  </w:num>
  <w:num w:numId="21" w16cid:durableId="117454836">
    <w:abstractNumId w:val="12"/>
  </w:num>
  <w:num w:numId="22" w16cid:durableId="1504469742">
    <w:abstractNumId w:val="17"/>
  </w:num>
  <w:num w:numId="23" w16cid:durableId="1851527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322F6"/>
    <w:rsid w:val="00041634"/>
    <w:rsid w:val="00056D70"/>
    <w:rsid w:val="00075155"/>
    <w:rsid w:val="0008148F"/>
    <w:rsid w:val="000946B1"/>
    <w:rsid w:val="000A2C10"/>
    <w:rsid w:val="000B446B"/>
    <w:rsid w:val="000C7949"/>
    <w:rsid w:val="000E04BB"/>
    <w:rsid w:val="000E5636"/>
    <w:rsid w:val="000E7F4E"/>
    <w:rsid w:val="000F2367"/>
    <w:rsid w:val="000F6AAA"/>
    <w:rsid w:val="0012035A"/>
    <w:rsid w:val="00125E15"/>
    <w:rsid w:val="00146C10"/>
    <w:rsid w:val="00150221"/>
    <w:rsid w:val="001577E4"/>
    <w:rsid w:val="00183D80"/>
    <w:rsid w:val="001A35D8"/>
    <w:rsid w:val="001B256D"/>
    <w:rsid w:val="001F6430"/>
    <w:rsid w:val="001F7E2C"/>
    <w:rsid w:val="00206FBF"/>
    <w:rsid w:val="00222D3E"/>
    <w:rsid w:val="00240F5D"/>
    <w:rsid w:val="002426C3"/>
    <w:rsid w:val="00257367"/>
    <w:rsid w:val="00266168"/>
    <w:rsid w:val="0027463F"/>
    <w:rsid w:val="002A2B82"/>
    <w:rsid w:val="002C1249"/>
    <w:rsid w:val="002D5B2E"/>
    <w:rsid w:val="003127E2"/>
    <w:rsid w:val="003240AB"/>
    <w:rsid w:val="00341181"/>
    <w:rsid w:val="00346004"/>
    <w:rsid w:val="00346E03"/>
    <w:rsid w:val="0036564A"/>
    <w:rsid w:val="00380F96"/>
    <w:rsid w:val="003832D8"/>
    <w:rsid w:val="00384944"/>
    <w:rsid w:val="003905BF"/>
    <w:rsid w:val="003E2EF0"/>
    <w:rsid w:val="003E38B1"/>
    <w:rsid w:val="00422E4C"/>
    <w:rsid w:val="00427C9D"/>
    <w:rsid w:val="00460E19"/>
    <w:rsid w:val="00475707"/>
    <w:rsid w:val="00476374"/>
    <w:rsid w:val="00495D6E"/>
    <w:rsid w:val="004A32C2"/>
    <w:rsid w:val="004B0A4B"/>
    <w:rsid w:val="004B270C"/>
    <w:rsid w:val="004B34A9"/>
    <w:rsid w:val="004B58F7"/>
    <w:rsid w:val="004C5371"/>
    <w:rsid w:val="004C790F"/>
    <w:rsid w:val="005175FA"/>
    <w:rsid w:val="00521EC2"/>
    <w:rsid w:val="00524536"/>
    <w:rsid w:val="00593951"/>
    <w:rsid w:val="005D287B"/>
    <w:rsid w:val="005E3A67"/>
    <w:rsid w:val="005F6AEC"/>
    <w:rsid w:val="0061117F"/>
    <w:rsid w:val="0062406A"/>
    <w:rsid w:val="006264A9"/>
    <w:rsid w:val="0069736E"/>
    <w:rsid w:val="006D4682"/>
    <w:rsid w:val="006E24FE"/>
    <w:rsid w:val="006E497A"/>
    <w:rsid w:val="0070198C"/>
    <w:rsid w:val="00712A3D"/>
    <w:rsid w:val="00743568"/>
    <w:rsid w:val="0076347A"/>
    <w:rsid w:val="00770506"/>
    <w:rsid w:val="00771C2F"/>
    <w:rsid w:val="007A044C"/>
    <w:rsid w:val="007A082F"/>
    <w:rsid w:val="007C7D42"/>
    <w:rsid w:val="007D34C9"/>
    <w:rsid w:val="007E3954"/>
    <w:rsid w:val="007F6540"/>
    <w:rsid w:val="00815026"/>
    <w:rsid w:val="00846E26"/>
    <w:rsid w:val="0086221D"/>
    <w:rsid w:val="008664F4"/>
    <w:rsid w:val="008729EA"/>
    <w:rsid w:val="00886BE8"/>
    <w:rsid w:val="008B5336"/>
    <w:rsid w:val="008C340C"/>
    <w:rsid w:val="008D29B7"/>
    <w:rsid w:val="008F3547"/>
    <w:rsid w:val="008F4A46"/>
    <w:rsid w:val="00901BD6"/>
    <w:rsid w:val="00906EE9"/>
    <w:rsid w:val="0092565A"/>
    <w:rsid w:val="009361BD"/>
    <w:rsid w:val="00947064"/>
    <w:rsid w:val="009475E8"/>
    <w:rsid w:val="00950D90"/>
    <w:rsid w:val="009738EF"/>
    <w:rsid w:val="00981D3B"/>
    <w:rsid w:val="0099707E"/>
    <w:rsid w:val="009A67B8"/>
    <w:rsid w:val="009C472B"/>
    <w:rsid w:val="009E2541"/>
    <w:rsid w:val="009F4D3C"/>
    <w:rsid w:val="009F60EC"/>
    <w:rsid w:val="00A06DAD"/>
    <w:rsid w:val="00A60E93"/>
    <w:rsid w:val="00A87370"/>
    <w:rsid w:val="00AA4B00"/>
    <w:rsid w:val="00AA6C40"/>
    <w:rsid w:val="00AC518F"/>
    <w:rsid w:val="00AC77BC"/>
    <w:rsid w:val="00AD6DC4"/>
    <w:rsid w:val="00AE5482"/>
    <w:rsid w:val="00AF13F0"/>
    <w:rsid w:val="00B025B1"/>
    <w:rsid w:val="00B02774"/>
    <w:rsid w:val="00B14F6E"/>
    <w:rsid w:val="00B165A4"/>
    <w:rsid w:val="00B40B12"/>
    <w:rsid w:val="00B56B07"/>
    <w:rsid w:val="00B80883"/>
    <w:rsid w:val="00B83906"/>
    <w:rsid w:val="00B87D34"/>
    <w:rsid w:val="00B94D12"/>
    <w:rsid w:val="00B9680F"/>
    <w:rsid w:val="00BA05D6"/>
    <w:rsid w:val="00BB1749"/>
    <w:rsid w:val="00BE5324"/>
    <w:rsid w:val="00BF06FB"/>
    <w:rsid w:val="00BF16F2"/>
    <w:rsid w:val="00BF4191"/>
    <w:rsid w:val="00C21262"/>
    <w:rsid w:val="00C7158E"/>
    <w:rsid w:val="00C71A74"/>
    <w:rsid w:val="00C960F3"/>
    <w:rsid w:val="00CA4B48"/>
    <w:rsid w:val="00CD763D"/>
    <w:rsid w:val="00CE2D25"/>
    <w:rsid w:val="00CF00F6"/>
    <w:rsid w:val="00D03EAF"/>
    <w:rsid w:val="00D31A21"/>
    <w:rsid w:val="00D47C42"/>
    <w:rsid w:val="00D568BA"/>
    <w:rsid w:val="00D63CD1"/>
    <w:rsid w:val="00D762EB"/>
    <w:rsid w:val="00D84EAB"/>
    <w:rsid w:val="00D96E0C"/>
    <w:rsid w:val="00DB1EFA"/>
    <w:rsid w:val="00DC13B1"/>
    <w:rsid w:val="00DD4645"/>
    <w:rsid w:val="00DE142B"/>
    <w:rsid w:val="00DE1D96"/>
    <w:rsid w:val="00DE7134"/>
    <w:rsid w:val="00DF55F4"/>
    <w:rsid w:val="00E43538"/>
    <w:rsid w:val="00E611B7"/>
    <w:rsid w:val="00E65127"/>
    <w:rsid w:val="00E97A46"/>
    <w:rsid w:val="00EA5FE1"/>
    <w:rsid w:val="00EC7324"/>
    <w:rsid w:val="00ED1374"/>
    <w:rsid w:val="00EF7BB9"/>
    <w:rsid w:val="00F25AD2"/>
    <w:rsid w:val="00F60663"/>
    <w:rsid w:val="00F9134F"/>
    <w:rsid w:val="00FA1BA1"/>
    <w:rsid w:val="00FB2BF7"/>
    <w:rsid w:val="00FB5D8B"/>
    <w:rsid w:val="00FC4E83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  <w:style w:type="paragraph" w:styleId="Ingenafstand">
    <w:name w:val="No Spacing"/>
    <w:uiPriority w:val="1"/>
    <w:qFormat/>
    <w:rsid w:val="00341181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23</TotalTime>
  <Pages>1</Pages>
  <Words>178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1264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6</cp:revision>
  <cp:lastPrinted>2023-08-02T11:29:00Z</cp:lastPrinted>
  <dcterms:created xsi:type="dcterms:W3CDTF">2023-08-21T08:55:00Z</dcterms:created>
  <dcterms:modified xsi:type="dcterms:W3CDTF">2024-09-10T10:53:00Z</dcterms:modified>
  <cp:category/>
</cp:coreProperties>
</file>