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37963" w14:textId="7CFE8920" w:rsidR="00496E85" w:rsidRPr="00200D9B" w:rsidRDefault="00496E85" w:rsidP="00E47DA0">
      <w:pPr>
        <w:pStyle w:val="Overskrift1"/>
        <w:rPr>
          <w:sz w:val="32"/>
          <w:szCs w:val="22"/>
        </w:rPr>
      </w:pPr>
      <w:r w:rsidRPr="00200D9B">
        <w:rPr>
          <w:sz w:val="32"/>
          <w:szCs w:val="22"/>
        </w:rPr>
        <w:t>Tilmelding af børne- og ungdomshold til 2. halvsæson.</w:t>
      </w:r>
    </w:p>
    <w:p w14:paraId="0B754EB8" w14:textId="77777777" w:rsidR="00200D9B" w:rsidRPr="00200D9B" w:rsidRDefault="007A74D7" w:rsidP="007A74D7">
      <w:pPr>
        <w:jc w:val="both"/>
        <w:rPr>
          <w:sz w:val="22"/>
          <w:szCs w:val="22"/>
        </w:rPr>
      </w:pPr>
      <w:r w:rsidRPr="00200D9B">
        <w:rPr>
          <w:sz w:val="22"/>
          <w:szCs w:val="22"/>
        </w:rPr>
        <w:tab/>
      </w:r>
      <w:r w:rsidR="008B6F57" w:rsidRPr="00200D9B">
        <w:rPr>
          <w:sz w:val="22"/>
          <w:szCs w:val="22"/>
        </w:rPr>
        <w:br/>
      </w:r>
      <w:r w:rsidR="00A7271D" w:rsidRPr="00200D9B">
        <w:rPr>
          <w:sz w:val="22"/>
          <w:szCs w:val="22"/>
        </w:rPr>
        <w:t>Ligesom ved 1. halvsæson, så er der fri tilmelding af børne- og ungdomshold til 2. halvsæson.</w:t>
      </w:r>
      <w:r w:rsidRPr="00200D9B">
        <w:rPr>
          <w:sz w:val="22"/>
          <w:szCs w:val="22"/>
        </w:rPr>
        <w:tab/>
      </w:r>
    </w:p>
    <w:p w14:paraId="414CEAC0" w14:textId="77777777" w:rsidR="00200D9B" w:rsidRPr="00200D9B" w:rsidRDefault="00200D9B" w:rsidP="007A74D7">
      <w:pPr>
        <w:jc w:val="both"/>
        <w:rPr>
          <w:sz w:val="22"/>
          <w:szCs w:val="22"/>
        </w:rPr>
      </w:pPr>
    </w:p>
    <w:p w14:paraId="4BD0E637" w14:textId="169829BF" w:rsidR="00200D9B" w:rsidRPr="00200D9B" w:rsidRDefault="00200D9B" w:rsidP="00200D9B">
      <w:pPr>
        <w:jc w:val="both"/>
        <w:rPr>
          <w:sz w:val="22"/>
          <w:szCs w:val="22"/>
        </w:rPr>
      </w:pPr>
      <w:r w:rsidRPr="00200D9B">
        <w:rPr>
          <w:sz w:val="22"/>
          <w:szCs w:val="22"/>
        </w:rPr>
        <w:t xml:space="preserve">Alle børne- og ungdomshold overflyttes automatisk til den samme række fra 1. til 2. halvsæson. </w:t>
      </w:r>
    </w:p>
    <w:p w14:paraId="281CAF90" w14:textId="409455B3" w:rsidR="00200D9B" w:rsidRDefault="00200D9B" w:rsidP="00200D9B">
      <w:pPr>
        <w:jc w:val="both"/>
        <w:rPr>
          <w:sz w:val="22"/>
          <w:szCs w:val="22"/>
        </w:rPr>
      </w:pPr>
      <w:r w:rsidRPr="00200D9B">
        <w:rPr>
          <w:sz w:val="22"/>
          <w:szCs w:val="22"/>
        </w:rPr>
        <w:t>Dog vil de hold, der ender på 1.</w:t>
      </w:r>
      <w:r w:rsidR="00920F86">
        <w:rPr>
          <w:sz w:val="22"/>
          <w:szCs w:val="22"/>
        </w:rPr>
        <w:t xml:space="preserve"> og 2.</w:t>
      </w:r>
      <w:r w:rsidRPr="00200D9B">
        <w:rPr>
          <w:sz w:val="22"/>
          <w:szCs w:val="22"/>
        </w:rPr>
        <w:t xml:space="preserve"> pladsen i deres pulje, blive overført til den nærmest overliggende række. </w:t>
      </w:r>
      <w:r w:rsidR="00D961BE">
        <w:rPr>
          <w:sz w:val="22"/>
          <w:szCs w:val="22"/>
        </w:rPr>
        <w:t>Tilmed vil d</w:t>
      </w:r>
      <w:r w:rsidRPr="00200D9B">
        <w:rPr>
          <w:sz w:val="22"/>
          <w:szCs w:val="22"/>
        </w:rPr>
        <w:t xml:space="preserve">e hold, der </w:t>
      </w:r>
      <w:r w:rsidR="00E807D0">
        <w:rPr>
          <w:sz w:val="22"/>
          <w:szCs w:val="22"/>
        </w:rPr>
        <w:t xml:space="preserve">også </w:t>
      </w:r>
      <w:r w:rsidRPr="00200D9B">
        <w:rPr>
          <w:sz w:val="22"/>
          <w:szCs w:val="22"/>
        </w:rPr>
        <w:t xml:space="preserve">ender på </w:t>
      </w:r>
      <w:r w:rsidR="00920F86">
        <w:rPr>
          <w:sz w:val="22"/>
          <w:szCs w:val="22"/>
        </w:rPr>
        <w:t>3</w:t>
      </w:r>
      <w:r w:rsidRPr="00200D9B">
        <w:rPr>
          <w:sz w:val="22"/>
          <w:szCs w:val="22"/>
        </w:rPr>
        <w:t xml:space="preserve">. pladsen i en pulje, </w:t>
      </w:r>
      <w:r w:rsidR="003E229C">
        <w:rPr>
          <w:sz w:val="22"/>
          <w:szCs w:val="22"/>
        </w:rPr>
        <w:t xml:space="preserve">og </w:t>
      </w:r>
      <w:r w:rsidRPr="00200D9B">
        <w:rPr>
          <w:sz w:val="22"/>
          <w:szCs w:val="22"/>
        </w:rPr>
        <w:t xml:space="preserve">som er ”markant” bedre end </w:t>
      </w:r>
      <w:r w:rsidR="00920F86">
        <w:rPr>
          <w:sz w:val="22"/>
          <w:szCs w:val="22"/>
        </w:rPr>
        <w:t>4</w:t>
      </w:r>
      <w:r w:rsidRPr="00200D9B">
        <w:rPr>
          <w:sz w:val="22"/>
          <w:szCs w:val="22"/>
        </w:rPr>
        <w:t>. pladsen i</w:t>
      </w:r>
      <w:r w:rsidR="003E229C">
        <w:rPr>
          <w:sz w:val="22"/>
          <w:szCs w:val="22"/>
        </w:rPr>
        <w:t xml:space="preserve"> </w:t>
      </w:r>
      <w:r w:rsidRPr="00200D9B">
        <w:rPr>
          <w:sz w:val="22"/>
          <w:szCs w:val="22"/>
        </w:rPr>
        <w:t>puljen, ligeledes overføres til den nærmest overliggende række.</w:t>
      </w:r>
    </w:p>
    <w:p w14:paraId="368192FF" w14:textId="77777777" w:rsidR="003E229C" w:rsidRDefault="003E229C" w:rsidP="00200D9B">
      <w:pPr>
        <w:jc w:val="both"/>
        <w:rPr>
          <w:sz w:val="22"/>
          <w:szCs w:val="22"/>
        </w:rPr>
      </w:pPr>
    </w:p>
    <w:p w14:paraId="77919FB8" w14:textId="1FE0FB44" w:rsidR="00E807D0" w:rsidRDefault="00E807D0" w:rsidP="003E229C">
      <w:pPr>
        <w:jc w:val="both"/>
        <w:rPr>
          <w:sz w:val="22"/>
          <w:szCs w:val="22"/>
        </w:rPr>
      </w:pPr>
      <w:r w:rsidRPr="00200D9B">
        <w:rPr>
          <w:color w:val="auto"/>
          <w:sz w:val="22"/>
          <w:szCs w:val="22"/>
        </w:rPr>
        <w:t>Hvis man</w:t>
      </w:r>
      <w:r>
        <w:rPr>
          <w:color w:val="auto"/>
          <w:sz w:val="22"/>
          <w:szCs w:val="22"/>
        </w:rPr>
        <w:t xml:space="preserve"> ved</w:t>
      </w:r>
      <w:r w:rsidRPr="00200D9B">
        <w:rPr>
          <w:color w:val="auto"/>
          <w:sz w:val="22"/>
          <w:szCs w:val="22"/>
        </w:rPr>
        <w:t>,</w:t>
      </w:r>
      <w:r>
        <w:rPr>
          <w:color w:val="auto"/>
          <w:sz w:val="22"/>
          <w:szCs w:val="22"/>
        </w:rPr>
        <w:t xml:space="preserve"> at man</w:t>
      </w:r>
      <w:r w:rsidRPr="00200D9B">
        <w:rPr>
          <w:color w:val="auto"/>
          <w:sz w:val="22"/>
          <w:szCs w:val="22"/>
        </w:rPr>
        <w:t xml:space="preserve"> </w:t>
      </w:r>
      <w:r w:rsidRPr="00200D9B">
        <w:rPr>
          <w:sz w:val="22"/>
          <w:szCs w:val="22"/>
        </w:rPr>
        <w:t>ønsker at få sit hold omplaceret til en</w:t>
      </w:r>
      <w:r>
        <w:rPr>
          <w:sz w:val="22"/>
          <w:szCs w:val="22"/>
        </w:rPr>
        <w:t xml:space="preserve"> specifik</w:t>
      </w:r>
      <w:r w:rsidRPr="00200D9B">
        <w:rPr>
          <w:sz w:val="22"/>
          <w:szCs w:val="22"/>
        </w:rPr>
        <w:t xml:space="preserve"> række, gøres det via denne formular, som også ligger tilgængelig på DanskHåndbold </w:t>
      </w:r>
      <w:proofErr w:type="spellStart"/>
      <w:r w:rsidRPr="00200D9B">
        <w:rPr>
          <w:sz w:val="22"/>
          <w:szCs w:val="22"/>
        </w:rPr>
        <w:t>Syd’s</w:t>
      </w:r>
      <w:proofErr w:type="spellEnd"/>
      <w:r w:rsidRPr="00200D9B">
        <w:rPr>
          <w:sz w:val="22"/>
          <w:szCs w:val="22"/>
        </w:rPr>
        <w:t xml:space="preserve"> hjemmeside:</w:t>
      </w:r>
      <w:r w:rsidRPr="00200D9B">
        <w:rPr>
          <w:sz w:val="22"/>
          <w:szCs w:val="22"/>
        </w:rPr>
        <w:tab/>
      </w:r>
      <w:r w:rsidRPr="00200D9B">
        <w:rPr>
          <w:sz w:val="22"/>
          <w:szCs w:val="22"/>
        </w:rPr>
        <w:br/>
      </w:r>
      <w:hyperlink r:id="rId7" w:history="1">
        <w:r w:rsidRPr="00200D9B">
          <w:rPr>
            <w:rStyle w:val="Hyperlink"/>
            <w:sz w:val="22"/>
            <w:szCs w:val="22"/>
          </w:rPr>
          <w:t>Anmodning om rækkeomplacering | Håndbold.dk (danskhaandbold.dk)</w:t>
        </w:r>
      </w:hyperlink>
      <w:r>
        <w:rPr>
          <w:rStyle w:val="Hyperlink"/>
          <w:sz w:val="22"/>
          <w:szCs w:val="22"/>
        </w:rPr>
        <w:tab/>
      </w:r>
      <w:r>
        <w:rPr>
          <w:rStyle w:val="Hyperlink"/>
          <w:sz w:val="22"/>
          <w:szCs w:val="22"/>
        </w:rPr>
        <w:br/>
      </w:r>
      <w:r w:rsidRPr="00200D9B">
        <w:rPr>
          <w:sz w:val="22"/>
          <w:szCs w:val="22"/>
        </w:rPr>
        <w:t xml:space="preserve">- </w:t>
      </w:r>
      <w:r>
        <w:rPr>
          <w:sz w:val="22"/>
          <w:szCs w:val="22"/>
        </w:rPr>
        <w:t xml:space="preserve">Formularen skal være udfyldt senest søndag d. </w:t>
      </w:r>
      <w:r w:rsidR="00557CB1">
        <w:rPr>
          <w:sz w:val="22"/>
          <w:szCs w:val="22"/>
        </w:rPr>
        <w:t>7</w:t>
      </w:r>
      <w:r>
        <w:rPr>
          <w:sz w:val="22"/>
          <w:szCs w:val="22"/>
        </w:rPr>
        <w:t>. december.</w:t>
      </w:r>
    </w:p>
    <w:p w14:paraId="04E94A01" w14:textId="77777777" w:rsidR="00E807D0" w:rsidRDefault="00E807D0" w:rsidP="003E229C">
      <w:pPr>
        <w:jc w:val="both"/>
        <w:rPr>
          <w:sz w:val="22"/>
          <w:szCs w:val="22"/>
        </w:rPr>
      </w:pPr>
    </w:p>
    <w:p w14:paraId="005D312F" w14:textId="5ADF64E4" w:rsidR="003E229C" w:rsidRPr="003E229C" w:rsidRDefault="003E229C" w:rsidP="003E229C">
      <w:pPr>
        <w:jc w:val="both"/>
        <w:rPr>
          <w:sz w:val="22"/>
          <w:szCs w:val="22"/>
        </w:rPr>
      </w:pPr>
      <w:r w:rsidRPr="003E229C">
        <w:rPr>
          <w:sz w:val="22"/>
          <w:szCs w:val="22"/>
        </w:rPr>
        <w:t xml:space="preserve">Mandag d. </w:t>
      </w:r>
      <w:r w:rsidR="00557CB1">
        <w:rPr>
          <w:sz w:val="22"/>
          <w:szCs w:val="22"/>
        </w:rPr>
        <w:t>8</w:t>
      </w:r>
      <w:r w:rsidRPr="003E229C">
        <w:rPr>
          <w:sz w:val="22"/>
          <w:szCs w:val="22"/>
        </w:rPr>
        <w:t xml:space="preserve">. december vil der blive udsendt en samlet </w:t>
      </w:r>
      <w:r w:rsidRPr="003E229C">
        <w:rPr>
          <w:color w:val="auto"/>
          <w:sz w:val="22"/>
          <w:szCs w:val="22"/>
        </w:rPr>
        <w:t>holdoversigt</w:t>
      </w:r>
      <w:r w:rsidRPr="003E229C">
        <w:rPr>
          <w:sz w:val="22"/>
          <w:szCs w:val="22"/>
        </w:rPr>
        <w:t xml:space="preserve"> til alle foreninger, hvor den umiddelbare puljeinddeling af alle hold kan ses. Denne bedes I reagere</w:t>
      </w:r>
      <w:r>
        <w:rPr>
          <w:sz w:val="22"/>
          <w:szCs w:val="22"/>
        </w:rPr>
        <w:t xml:space="preserve"> på</w:t>
      </w:r>
      <w:r w:rsidRPr="003E229C">
        <w:rPr>
          <w:sz w:val="22"/>
          <w:szCs w:val="22"/>
        </w:rPr>
        <w:t xml:space="preserve"> senest tirsdag d. </w:t>
      </w:r>
      <w:r w:rsidR="00F97B0B">
        <w:rPr>
          <w:sz w:val="22"/>
          <w:szCs w:val="22"/>
        </w:rPr>
        <w:t>9</w:t>
      </w:r>
      <w:r w:rsidRPr="003E229C">
        <w:rPr>
          <w:sz w:val="22"/>
          <w:szCs w:val="22"/>
        </w:rPr>
        <w:t>. december</w:t>
      </w:r>
      <w:r w:rsidR="00F97B0B">
        <w:rPr>
          <w:sz w:val="22"/>
          <w:szCs w:val="22"/>
        </w:rPr>
        <w:t xml:space="preserve"> kl. 12.00</w:t>
      </w:r>
      <w:r w:rsidRPr="003E229C">
        <w:rPr>
          <w:sz w:val="22"/>
          <w:szCs w:val="22"/>
        </w:rPr>
        <w:t>, hvis I oplever, at jeres hold er fejltilmeldt.</w:t>
      </w:r>
    </w:p>
    <w:p w14:paraId="63D6A325" w14:textId="77777777" w:rsidR="00E807D0" w:rsidRDefault="00E807D0" w:rsidP="007A74D7">
      <w:pPr>
        <w:pBdr>
          <w:bottom w:val="single" w:sz="6" w:space="1" w:color="auto"/>
        </w:pBdr>
        <w:jc w:val="both"/>
        <w:rPr>
          <w:sz w:val="22"/>
          <w:szCs w:val="22"/>
        </w:rPr>
      </w:pPr>
    </w:p>
    <w:p w14:paraId="34A75D35" w14:textId="211C143E" w:rsidR="009C6545" w:rsidRPr="00200D9B" w:rsidRDefault="008B6F57" w:rsidP="007A74D7">
      <w:pPr>
        <w:jc w:val="both"/>
        <w:rPr>
          <w:sz w:val="22"/>
          <w:szCs w:val="22"/>
        </w:rPr>
      </w:pPr>
      <w:r w:rsidRPr="00200D9B">
        <w:rPr>
          <w:sz w:val="22"/>
          <w:szCs w:val="22"/>
        </w:rPr>
        <w:br/>
        <w:t xml:space="preserve">Ansvaret for at </w:t>
      </w:r>
      <w:r w:rsidR="00A7271D" w:rsidRPr="00200D9B">
        <w:rPr>
          <w:sz w:val="22"/>
          <w:szCs w:val="22"/>
        </w:rPr>
        <w:t>have</w:t>
      </w:r>
      <w:r w:rsidRPr="00200D9B">
        <w:rPr>
          <w:sz w:val="22"/>
          <w:szCs w:val="22"/>
        </w:rPr>
        <w:t xml:space="preserve"> holdene</w:t>
      </w:r>
      <w:r w:rsidR="00A7271D" w:rsidRPr="00200D9B">
        <w:rPr>
          <w:sz w:val="22"/>
          <w:szCs w:val="22"/>
        </w:rPr>
        <w:t xml:space="preserve"> tilmeldt</w:t>
      </w:r>
      <w:r w:rsidRPr="00200D9B">
        <w:rPr>
          <w:sz w:val="22"/>
          <w:szCs w:val="22"/>
        </w:rPr>
        <w:t xml:space="preserve"> i de rigtige rækker lægges </w:t>
      </w:r>
      <w:r w:rsidR="006F65FC">
        <w:rPr>
          <w:sz w:val="22"/>
          <w:szCs w:val="22"/>
        </w:rPr>
        <w:t xml:space="preserve">fortsat </w:t>
      </w:r>
      <w:r w:rsidRPr="00200D9B">
        <w:rPr>
          <w:sz w:val="22"/>
          <w:szCs w:val="22"/>
        </w:rPr>
        <w:t>derfor ud til jer i foreningerne. Dette findes der både fordele og ulemper ved. Men den helt store fordel er, at I som de eneste ved hvilke spillere I har til rådighed til 2. halvsæson</w:t>
      </w:r>
      <w:r w:rsidR="008D75EF" w:rsidRPr="00200D9B">
        <w:rPr>
          <w:sz w:val="22"/>
          <w:szCs w:val="22"/>
        </w:rPr>
        <w:t>,</w:t>
      </w:r>
      <w:r w:rsidRPr="00200D9B">
        <w:rPr>
          <w:sz w:val="22"/>
          <w:szCs w:val="22"/>
        </w:rPr>
        <w:t xml:space="preserve"> som måske ikke er de samme som i 1. halvsæson</w:t>
      </w:r>
      <w:r w:rsidR="008D75EF" w:rsidRPr="00200D9B">
        <w:rPr>
          <w:sz w:val="22"/>
          <w:szCs w:val="22"/>
        </w:rPr>
        <w:t xml:space="preserve">. </w:t>
      </w:r>
      <w:r w:rsidR="006A78F0" w:rsidRPr="00200D9B">
        <w:rPr>
          <w:sz w:val="22"/>
          <w:szCs w:val="22"/>
        </w:rPr>
        <w:t>F.eks. vil et</w:t>
      </w:r>
      <w:r w:rsidR="008D75EF" w:rsidRPr="00200D9B">
        <w:rPr>
          <w:sz w:val="22"/>
          <w:szCs w:val="22"/>
        </w:rPr>
        <w:t xml:space="preserve"> hold</w:t>
      </w:r>
      <w:r w:rsidR="006A78F0" w:rsidRPr="00200D9B">
        <w:rPr>
          <w:sz w:val="22"/>
          <w:szCs w:val="22"/>
        </w:rPr>
        <w:t>,</w:t>
      </w:r>
      <w:r w:rsidR="008D75EF" w:rsidRPr="00200D9B">
        <w:rPr>
          <w:sz w:val="22"/>
          <w:szCs w:val="22"/>
        </w:rPr>
        <w:t xml:space="preserve"> som ender med en </w:t>
      </w:r>
      <w:proofErr w:type="spellStart"/>
      <w:r w:rsidR="008D75EF" w:rsidRPr="00200D9B">
        <w:rPr>
          <w:sz w:val="22"/>
          <w:szCs w:val="22"/>
        </w:rPr>
        <w:t>midterplacering</w:t>
      </w:r>
      <w:proofErr w:type="spellEnd"/>
      <w:r w:rsidR="008D75EF" w:rsidRPr="00200D9B">
        <w:rPr>
          <w:sz w:val="22"/>
          <w:szCs w:val="22"/>
        </w:rPr>
        <w:t xml:space="preserve"> i 1. halvsæson og som normalvis</w:t>
      </w:r>
      <w:r w:rsidR="006A78F0" w:rsidRPr="00200D9B">
        <w:rPr>
          <w:sz w:val="22"/>
          <w:szCs w:val="22"/>
        </w:rPr>
        <w:t xml:space="preserve"> ikke</w:t>
      </w:r>
      <w:r w:rsidR="008D75EF" w:rsidRPr="00200D9B">
        <w:rPr>
          <w:sz w:val="22"/>
          <w:szCs w:val="22"/>
        </w:rPr>
        <w:t xml:space="preserve"> var indfattet af hverken op- eller nedrykning</w:t>
      </w:r>
      <w:r w:rsidR="006A78F0" w:rsidRPr="00200D9B">
        <w:rPr>
          <w:sz w:val="22"/>
          <w:szCs w:val="22"/>
        </w:rPr>
        <w:t xml:space="preserve">, selv med tilgang af få dygtige spillere være berettiget til at spille i en højere rangeret række. </w:t>
      </w:r>
      <w:r w:rsidR="006F65FC">
        <w:rPr>
          <w:sz w:val="22"/>
          <w:szCs w:val="22"/>
        </w:rPr>
        <w:t>Og</w:t>
      </w:r>
      <w:r w:rsidR="004E6D83" w:rsidRPr="00200D9B">
        <w:rPr>
          <w:sz w:val="22"/>
          <w:szCs w:val="22"/>
        </w:rPr>
        <w:t xml:space="preserve"> d</w:t>
      </w:r>
      <w:r w:rsidR="006A78F0" w:rsidRPr="00200D9B">
        <w:rPr>
          <w:sz w:val="22"/>
          <w:szCs w:val="22"/>
        </w:rPr>
        <w:t xml:space="preserve">enne indsigt ligger udelukkende ude hos jer i foreningerne. </w:t>
      </w:r>
      <w:r w:rsidR="007A74D7" w:rsidRPr="00200D9B">
        <w:rPr>
          <w:sz w:val="22"/>
          <w:szCs w:val="22"/>
        </w:rPr>
        <w:tab/>
      </w:r>
      <w:r w:rsidR="00E47DA0" w:rsidRPr="00200D9B">
        <w:rPr>
          <w:sz w:val="22"/>
          <w:szCs w:val="22"/>
        </w:rPr>
        <w:br/>
      </w:r>
      <w:r w:rsidR="006A78F0" w:rsidRPr="00200D9B">
        <w:rPr>
          <w:sz w:val="22"/>
          <w:szCs w:val="22"/>
        </w:rPr>
        <w:t xml:space="preserve">I samråd med jeres </w:t>
      </w:r>
      <w:r w:rsidR="00E47DA0" w:rsidRPr="00200D9B">
        <w:rPr>
          <w:sz w:val="22"/>
          <w:szCs w:val="22"/>
        </w:rPr>
        <w:t xml:space="preserve">respektive </w:t>
      </w:r>
      <w:r w:rsidR="006A78F0" w:rsidRPr="00200D9B">
        <w:rPr>
          <w:sz w:val="22"/>
          <w:szCs w:val="22"/>
        </w:rPr>
        <w:t xml:space="preserve">trænere skal I derfor afgøre, hvilken række der passer bedst overens med det enkelte holds niveau, hvilket I bedes drøfte jævnfør </w:t>
      </w:r>
      <w:proofErr w:type="spellStart"/>
      <w:r w:rsidR="006A78F0" w:rsidRPr="00200D9B">
        <w:rPr>
          <w:sz w:val="22"/>
          <w:szCs w:val="22"/>
        </w:rPr>
        <w:t>DanskHåndbold</w:t>
      </w:r>
      <w:r w:rsidR="004E6D83" w:rsidRPr="00200D9B">
        <w:rPr>
          <w:sz w:val="22"/>
          <w:szCs w:val="22"/>
        </w:rPr>
        <w:t>’s</w:t>
      </w:r>
      <w:proofErr w:type="spellEnd"/>
      <w:r w:rsidR="006A78F0" w:rsidRPr="00200D9B">
        <w:rPr>
          <w:sz w:val="22"/>
          <w:szCs w:val="22"/>
        </w:rPr>
        <w:t xml:space="preserve"> strategi om ”Rigtig Sjov Håndbold”</w:t>
      </w:r>
      <w:r w:rsidR="004E6D83" w:rsidRPr="00200D9B">
        <w:rPr>
          <w:sz w:val="22"/>
          <w:szCs w:val="22"/>
        </w:rPr>
        <w:t xml:space="preserve"> - </w:t>
      </w:r>
      <w:hyperlink r:id="rId8" w:history="1">
        <w:r w:rsidR="004E6D83" w:rsidRPr="00200D9B">
          <w:rPr>
            <w:rStyle w:val="Hyperlink"/>
            <w:sz w:val="22"/>
            <w:szCs w:val="22"/>
          </w:rPr>
          <w:t>Den gode kampoplevelse | Håndbold.dk (danskhaandbold.dk)</w:t>
        </w:r>
      </w:hyperlink>
    </w:p>
    <w:p w14:paraId="0E100FF9" w14:textId="19418998" w:rsidR="00200D9B" w:rsidRPr="00200D9B" w:rsidRDefault="00200D9B" w:rsidP="007A74D7">
      <w:pPr>
        <w:jc w:val="both"/>
        <w:rPr>
          <w:sz w:val="22"/>
          <w:szCs w:val="22"/>
        </w:rPr>
      </w:pPr>
      <w:r w:rsidRPr="00200D9B">
        <w:rPr>
          <w:sz w:val="22"/>
          <w:szCs w:val="22"/>
        </w:rPr>
        <w:br/>
      </w:r>
    </w:p>
    <w:p w14:paraId="4F4D4B5C" w14:textId="2616C4BB" w:rsidR="009C6545" w:rsidRPr="00200D9B" w:rsidRDefault="009C6545" w:rsidP="007A74D7">
      <w:pPr>
        <w:jc w:val="both"/>
        <w:rPr>
          <w:sz w:val="22"/>
          <w:szCs w:val="22"/>
        </w:rPr>
      </w:pPr>
      <w:r w:rsidRPr="00200D9B">
        <w:rPr>
          <w:sz w:val="22"/>
          <w:szCs w:val="22"/>
        </w:rPr>
        <w:t xml:space="preserve">I har derfor et stort medansvar i, at jeres hold tilmeldes i den mest optimale række, hvori kampene er en god oplevelse for både jer selv </w:t>
      </w:r>
      <w:r w:rsidRPr="00BA0DAF">
        <w:rPr>
          <w:b/>
          <w:bCs/>
          <w:sz w:val="24"/>
          <w:szCs w:val="24"/>
          <w:u w:val="single"/>
        </w:rPr>
        <w:t>og</w:t>
      </w:r>
      <w:r w:rsidRPr="00200D9B">
        <w:rPr>
          <w:sz w:val="22"/>
          <w:szCs w:val="22"/>
        </w:rPr>
        <w:t xml:space="preserve"> jeres modstander!</w:t>
      </w:r>
    </w:p>
    <w:p w14:paraId="77A6BEAA" w14:textId="43D816B5" w:rsidR="009C6545" w:rsidRPr="00200D9B" w:rsidRDefault="009C6545" w:rsidP="007A74D7">
      <w:pPr>
        <w:jc w:val="both"/>
        <w:rPr>
          <w:sz w:val="22"/>
          <w:szCs w:val="22"/>
        </w:rPr>
      </w:pPr>
    </w:p>
    <w:p w14:paraId="7D97A36C" w14:textId="6C9ADE97" w:rsidR="009C6545" w:rsidRPr="00200D9B" w:rsidRDefault="009C6545" w:rsidP="007A74D7">
      <w:pPr>
        <w:jc w:val="both"/>
        <w:rPr>
          <w:sz w:val="22"/>
          <w:szCs w:val="22"/>
        </w:rPr>
      </w:pPr>
      <w:r w:rsidRPr="00200D9B">
        <w:rPr>
          <w:sz w:val="22"/>
          <w:szCs w:val="22"/>
        </w:rPr>
        <w:lastRenderedPageBreak/>
        <w:t>Fejltilmeldinger af hold</w:t>
      </w:r>
      <w:r w:rsidR="00E47DA0" w:rsidRPr="00200D9B">
        <w:rPr>
          <w:sz w:val="22"/>
          <w:szCs w:val="22"/>
        </w:rPr>
        <w:t xml:space="preserve"> – utilsigtet eller ej -</w:t>
      </w:r>
      <w:r w:rsidRPr="00200D9B">
        <w:rPr>
          <w:sz w:val="22"/>
          <w:szCs w:val="22"/>
        </w:rPr>
        <w:t xml:space="preserve"> er desværre uundgåeligt</w:t>
      </w:r>
      <w:r w:rsidR="00A7271D" w:rsidRPr="00200D9B">
        <w:rPr>
          <w:sz w:val="22"/>
          <w:szCs w:val="22"/>
        </w:rPr>
        <w:t xml:space="preserve">. </w:t>
      </w:r>
      <w:r w:rsidR="004E6D83" w:rsidRPr="00200D9B">
        <w:rPr>
          <w:sz w:val="22"/>
          <w:szCs w:val="22"/>
        </w:rPr>
        <w:t>Dog er k</w:t>
      </w:r>
      <w:r w:rsidRPr="00200D9B">
        <w:rPr>
          <w:sz w:val="22"/>
          <w:szCs w:val="22"/>
        </w:rPr>
        <w:t xml:space="preserve">onsekvensen </w:t>
      </w:r>
      <w:r w:rsidR="00920F86">
        <w:rPr>
          <w:sz w:val="22"/>
          <w:szCs w:val="22"/>
        </w:rPr>
        <w:t xml:space="preserve">af </w:t>
      </w:r>
      <w:r w:rsidR="00E348EE" w:rsidRPr="00200D9B">
        <w:rPr>
          <w:sz w:val="22"/>
          <w:szCs w:val="22"/>
        </w:rPr>
        <w:t>håndbold</w:t>
      </w:r>
      <w:r w:rsidRPr="00200D9B">
        <w:rPr>
          <w:sz w:val="22"/>
          <w:szCs w:val="22"/>
        </w:rPr>
        <w:t>kampe</w:t>
      </w:r>
      <w:r w:rsidR="004E6D83" w:rsidRPr="00200D9B">
        <w:rPr>
          <w:sz w:val="22"/>
          <w:szCs w:val="22"/>
        </w:rPr>
        <w:t>, hvor der er</w:t>
      </w:r>
      <w:r w:rsidRPr="00200D9B">
        <w:rPr>
          <w:sz w:val="22"/>
          <w:szCs w:val="22"/>
        </w:rPr>
        <w:t xml:space="preserve"> store niveauforskelle mellem de kampdeltagende hold</w:t>
      </w:r>
      <w:r w:rsidR="00E47DA0" w:rsidRPr="00200D9B">
        <w:rPr>
          <w:sz w:val="22"/>
          <w:szCs w:val="22"/>
        </w:rPr>
        <w:t>,</w:t>
      </w:r>
      <w:r w:rsidRPr="00200D9B">
        <w:rPr>
          <w:sz w:val="22"/>
          <w:szCs w:val="22"/>
        </w:rPr>
        <w:t xml:space="preserve"> </w:t>
      </w:r>
      <w:r w:rsidR="00920F86">
        <w:rPr>
          <w:sz w:val="22"/>
          <w:szCs w:val="22"/>
        </w:rPr>
        <w:t>at de ikke er</w:t>
      </w:r>
      <w:r w:rsidRPr="00200D9B">
        <w:rPr>
          <w:sz w:val="22"/>
          <w:szCs w:val="22"/>
        </w:rPr>
        <w:t xml:space="preserve"> motiverende eller udviklende for hverken det vindende eller tabende hold</w:t>
      </w:r>
      <w:r w:rsidR="00E47DA0" w:rsidRPr="00200D9B">
        <w:rPr>
          <w:sz w:val="22"/>
          <w:szCs w:val="22"/>
        </w:rPr>
        <w:t>:</w:t>
      </w:r>
      <w:r w:rsidR="007A74D7" w:rsidRPr="00200D9B">
        <w:rPr>
          <w:sz w:val="22"/>
          <w:szCs w:val="22"/>
        </w:rPr>
        <w:tab/>
      </w:r>
      <w:r w:rsidR="00E47DA0" w:rsidRPr="00200D9B">
        <w:rPr>
          <w:sz w:val="22"/>
          <w:szCs w:val="22"/>
        </w:rPr>
        <w:br/>
        <w:t>”</w:t>
      </w:r>
      <w:r w:rsidR="00E47DA0" w:rsidRPr="00200D9B">
        <w:rPr>
          <w:i/>
          <w:iCs/>
          <w:sz w:val="22"/>
          <w:szCs w:val="22"/>
        </w:rPr>
        <w:t>Den Gode kampoplevelse skaber udvikling, motivation og læring i kampen – for holdet og den enkelte spiller</w:t>
      </w:r>
      <w:r w:rsidR="00E47DA0" w:rsidRPr="00200D9B">
        <w:rPr>
          <w:sz w:val="22"/>
          <w:szCs w:val="22"/>
        </w:rPr>
        <w:t>”.</w:t>
      </w:r>
    </w:p>
    <w:p w14:paraId="699648C2" w14:textId="77777777" w:rsidR="00200D9B" w:rsidRPr="00200D9B" w:rsidRDefault="00200D9B" w:rsidP="007A74D7">
      <w:pPr>
        <w:jc w:val="both"/>
        <w:rPr>
          <w:sz w:val="22"/>
          <w:szCs w:val="22"/>
        </w:rPr>
      </w:pPr>
    </w:p>
    <w:p w14:paraId="5F456148" w14:textId="4D7E86BB" w:rsidR="002C1249" w:rsidRPr="00200D9B" w:rsidRDefault="00E47DA0" w:rsidP="007A74D7">
      <w:pPr>
        <w:jc w:val="both"/>
        <w:rPr>
          <w:sz w:val="22"/>
          <w:szCs w:val="22"/>
        </w:rPr>
      </w:pPr>
      <w:r w:rsidRPr="00200D9B">
        <w:rPr>
          <w:sz w:val="22"/>
          <w:szCs w:val="22"/>
        </w:rPr>
        <w:t>En grundregel I kan anvende ved tilmelding</w:t>
      </w:r>
      <w:r w:rsidR="00A4100D" w:rsidRPr="00200D9B">
        <w:rPr>
          <w:sz w:val="22"/>
          <w:szCs w:val="22"/>
        </w:rPr>
        <w:t>/omplacering</w:t>
      </w:r>
      <w:r w:rsidRPr="00200D9B">
        <w:rPr>
          <w:sz w:val="22"/>
          <w:szCs w:val="22"/>
        </w:rPr>
        <w:t xml:space="preserve"> af børne- eller ungdomshold til 2. halvsæson, er:</w:t>
      </w:r>
      <w:r w:rsidR="00A4100D" w:rsidRPr="00200D9B">
        <w:rPr>
          <w:sz w:val="22"/>
          <w:szCs w:val="22"/>
        </w:rPr>
        <w:tab/>
      </w:r>
      <w:r w:rsidRPr="00200D9B">
        <w:rPr>
          <w:sz w:val="22"/>
          <w:szCs w:val="22"/>
        </w:rPr>
        <w:br/>
        <w:t xml:space="preserve">- Har holdet vundet </w:t>
      </w:r>
      <w:r w:rsidR="006F52F1" w:rsidRPr="00200D9B">
        <w:rPr>
          <w:sz w:val="22"/>
          <w:szCs w:val="22"/>
        </w:rPr>
        <w:t>3/4</w:t>
      </w:r>
      <w:r w:rsidRPr="00200D9B">
        <w:rPr>
          <w:sz w:val="22"/>
          <w:szCs w:val="22"/>
        </w:rPr>
        <w:t xml:space="preserve"> af deres kampe</w:t>
      </w:r>
      <w:r w:rsidR="006F52F1" w:rsidRPr="00200D9B">
        <w:rPr>
          <w:sz w:val="22"/>
          <w:szCs w:val="22"/>
        </w:rPr>
        <w:t xml:space="preserve"> i 1. halvsæson burde det overvejes, om holdet </w:t>
      </w:r>
      <w:r w:rsidR="00A7271D" w:rsidRPr="00200D9B">
        <w:rPr>
          <w:sz w:val="22"/>
          <w:szCs w:val="22"/>
        </w:rPr>
        <w:t>muligvis er bedre placeret</w:t>
      </w:r>
      <w:r w:rsidR="006F52F1" w:rsidRPr="00200D9B">
        <w:rPr>
          <w:sz w:val="22"/>
          <w:szCs w:val="22"/>
        </w:rPr>
        <w:t xml:space="preserve"> i en højere rangeret række.</w:t>
      </w:r>
      <w:r w:rsidR="007A74D7" w:rsidRPr="00200D9B">
        <w:rPr>
          <w:sz w:val="22"/>
          <w:szCs w:val="22"/>
        </w:rPr>
        <w:tab/>
      </w:r>
      <w:r w:rsidR="006F52F1" w:rsidRPr="00200D9B">
        <w:rPr>
          <w:sz w:val="22"/>
          <w:szCs w:val="22"/>
        </w:rPr>
        <w:br/>
        <w:t>- Har holdet vundet</w:t>
      </w:r>
      <w:r w:rsidR="00E348EE" w:rsidRPr="00200D9B">
        <w:rPr>
          <w:sz w:val="22"/>
          <w:szCs w:val="22"/>
        </w:rPr>
        <w:t xml:space="preserve"> cirka</w:t>
      </w:r>
      <w:r w:rsidR="006F52F1" w:rsidRPr="00200D9B">
        <w:rPr>
          <w:sz w:val="22"/>
          <w:szCs w:val="22"/>
        </w:rPr>
        <w:t xml:space="preserve"> lige så mange kampe som de har tabt i 1. halvsæson, så kan holdet med rette </w:t>
      </w:r>
      <w:r w:rsidR="00A7271D" w:rsidRPr="00200D9B">
        <w:rPr>
          <w:sz w:val="22"/>
          <w:szCs w:val="22"/>
        </w:rPr>
        <w:t>spille videre</w:t>
      </w:r>
      <w:r w:rsidR="006F52F1" w:rsidRPr="00200D9B">
        <w:rPr>
          <w:sz w:val="22"/>
          <w:szCs w:val="22"/>
        </w:rPr>
        <w:t xml:space="preserve"> i samme række</w:t>
      </w:r>
      <w:r w:rsidR="00E348EE" w:rsidRPr="00200D9B">
        <w:rPr>
          <w:sz w:val="22"/>
          <w:szCs w:val="22"/>
        </w:rPr>
        <w:t>.</w:t>
      </w:r>
      <w:r w:rsidR="007A74D7" w:rsidRPr="00200D9B">
        <w:rPr>
          <w:sz w:val="22"/>
          <w:szCs w:val="22"/>
        </w:rPr>
        <w:tab/>
      </w:r>
      <w:r w:rsidR="006F52F1" w:rsidRPr="00200D9B">
        <w:rPr>
          <w:sz w:val="22"/>
          <w:szCs w:val="22"/>
        </w:rPr>
        <w:br/>
        <w:t>- Har holdet tabt</w:t>
      </w:r>
      <w:r w:rsidR="00A7271D" w:rsidRPr="00200D9B">
        <w:rPr>
          <w:sz w:val="22"/>
          <w:szCs w:val="22"/>
        </w:rPr>
        <w:t xml:space="preserve"> mere end</w:t>
      </w:r>
      <w:r w:rsidR="006F52F1" w:rsidRPr="00200D9B">
        <w:rPr>
          <w:sz w:val="22"/>
          <w:szCs w:val="22"/>
        </w:rPr>
        <w:t xml:space="preserve"> 3/4 af deres kampe i 1. halvsæson burde det overvejes, om holdet </w:t>
      </w:r>
      <w:r w:rsidR="00A7271D" w:rsidRPr="00200D9B">
        <w:rPr>
          <w:sz w:val="22"/>
          <w:szCs w:val="22"/>
        </w:rPr>
        <w:t>muligvis er bedre placeret i en lavere rangeret række</w:t>
      </w:r>
      <w:r w:rsidR="006F52F1" w:rsidRPr="00200D9B">
        <w:rPr>
          <w:sz w:val="22"/>
          <w:szCs w:val="22"/>
        </w:rPr>
        <w:t>.</w:t>
      </w:r>
    </w:p>
    <w:p w14:paraId="7EEECCE5" w14:textId="77777777" w:rsidR="006F52F1" w:rsidRPr="00200D9B" w:rsidRDefault="006F52F1" w:rsidP="007A74D7">
      <w:pPr>
        <w:jc w:val="both"/>
        <w:rPr>
          <w:sz w:val="22"/>
          <w:szCs w:val="22"/>
        </w:rPr>
      </w:pPr>
    </w:p>
    <w:p w14:paraId="3CB8A34A" w14:textId="652F682D" w:rsidR="002C1249" w:rsidRPr="00200D9B" w:rsidRDefault="006F52F1" w:rsidP="007A74D7">
      <w:pPr>
        <w:jc w:val="both"/>
        <w:rPr>
          <w:sz w:val="22"/>
          <w:szCs w:val="22"/>
        </w:rPr>
      </w:pPr>
      <w:r w:rsidRPr="00200D9B">
        <w:rPr>
          <w:sz w:val="22"/>
          <w:szCs w:val="22"/>
        </w:rPr>
        <w:t xml:space="preserve">Dog er det netop kun jer ude i foreningerne, </w:t>
      </w:r>
      <w:r w:rsidR="00E348EE" w:rsidRPr="00200D9B">
        <w:rPr>
          <w:sz w:val="22"/>
          <w:szCs w:val="22"/>
        </w:rPr>
        <w:t>der</w:t>
      </w:r>
      <w:r w:rsidRPr="00200D9B">
        <w:rPr>
          <w:sz w:val="22"/>
          <w:szCs w:val="22"/>
        </w:rPr>
        <w:t xml:space="preserve"> har indsigt i jeres tilgængelige spillere og deres niveau, hvorfor det er jeres vurdering</w:t>
      </w:r>
      <w:r w:rsidR="00E348EE" w:rsidRPr="00200D9B">
        <w:rPr>
          <w:sz w:val="22"/>
          <w:szCs w:val="22"/>
        </w:rPr>
        <w:t>,</w:t>
      </w:r>
      <w:r w:rsidRPr="00200D9B">
        <w:rPr>
          <w:sz w:val="22"/>
          <w:szCs w:val="22"/>
        </w:rPr>
        <w:t xml:space="preserve"> </w:t>
      </w:r>
      <w:r w:rsidR="00A7271D" w:rsidRPr="00200D9B">
        <w:rPr>
          <w:sz w:val="22"/>
          <w:szCs w:val="22"/>
        </w:rPr>
        <w:t>der</w:t>
      </w:r>
      <w:r w:rsidRPr="00200D9B">
        <w:rPr>
          <w:sz w:val="22"/>
          <w:szCs w:val="22"/>
        </w:rPr>
        <w:t xml:space="preserve"> i sidste ende er afgørende for tilmeldingen.</w:t>
      </w:r>
    </w:p>
    <w:p w14:paraId="10E0EDDF" w14:textId="1DCB345D" w:rsidR="0070680D" w:rsidRPr="00200D9B" w:rsidRDefault="0070680D" w:rsidP="007A74D7">
      <w:pPr>
        <w:jc w:val="both"/>
        <w:rPr>
          <w:sz w:val="22"/>
          <w:szCs w:val="22"/>
        </w:rPr>
      </w:pPr>
      <w:r w:rsidRPr="00200D9B">
        <w:rPr>
          <w:sz w:val="22"/>
          <w:szCs w:val="22"/>
        </w:rPr>
        <w:br/>
        <w:t>Mvh. Peter-Tommas Møss – Administrationen / DanskHåndbold Syd</w:t>
      </w:r>
    </w:p>
    <w:sectPr w:rsidR="0070680D" w:rsidRPr="00200D9B" w:rsidSect="00B40B1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134" w:bottom="1361" w:left="1134" w:header="0" w:footer="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D69CE" w14:textId="77777777" w:rsidR="00A34072" w:rsidRDefault="00A34072">
      <w:r>
        <w:separator/>
      </w:r>
    </w:p>
  </w:endnote>
  <w:endnote w:type="continuationSeparator" w:id="0">
    <w:p w14:paraId="6B9AE237" w14:textId="77777777" w:rsidR="00A34072" w:rsidRDefault="00A34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0E7F477-E6CC-4002-8D61-2BE3D566A0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25B3F9E-398A-4700-9C98-3A05FD39327E}"/>
    <w:embedBold r:id="rId3" w:fontKey="{4740529D-B534-4610-A60A-5177A610F7D4}"/>
    <w:embedItalic r:id="rId4" w:fontKey="{A8A9AB6D-215F-4D78-903F-25A04F4C44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4701B17-3BAF-4858-AFEC-BCC61AC996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3A06BE2-7D7E-486F-A0C4-CC0714B1FA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12EA44F-5213-4A03-9E0A-479B1BD790D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5DE88182-D64D-4021-9D71-1503BDCFC13F}"/>
    <w:embedBold r:id="rId9" w:fontKey="{0B08717A-7990-4350-BD1C-BA2633BE8C33}"/>
    <w:embedItalic r:id="rId10" w:fontKey="{5934A3FB-FC0E-4896-BC05-FDABB90072C4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1" w:fontKey="{6CD8FB2B-B771-4B05-9AA4-2E7C2FA0AD0C}"/>
    <w:embedBold r:id="rId12" w:fontKey="{661D5759-8EDB-4EE7-BF32-4E3F8DD2032E}"/>
    <w:embedItalic r:id="rId13" w:fontKey="{CB393474-D8BE-4629-8E61-478ED3ACE06B}"/>
  </w:font>
  <w:font w:name="Times New Roman (Brødtekst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281466760"/>
      <w:docPartObj>
        <w:docPartGallery w:val="Page Numbers (Bottom of Page)"/>
        <w:docPartUnique/>
      </w:docPartObj>
    </w:sdtPr>
    <w:sdtContent>
      <w:p w14:paraId="0A28AFDB" w14:textId="77777777" w:rsidR="00B40B12" w:rsidRDefault="00B40B12" w:rsidP="00485654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55EF1197" w14:textId="77777777" w:rsidR="00B40B12" w:rsidRDefault="00B40B12" w:rsidP="00B40B1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C7E57" w14:textId="77777777" w:rsidR="00B40B12" w:rsidRDefault="00B40B12" w:rsidP="00B40B12">
    <w:pPr>
      <w:pStyle w:val="Sidefod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965D84A" wp14:editId="53277CF4">
              <wp:simplePos x="0" y="0"/>
              <wp:positionH relativeFrom="margin">
                <wp:posOffset>4989830</wp:posOffset>
              </wp:positionH>
              <wp:positionV relativeFrom="page">
                <wp:posOffset>10081260</wp:posOffset>
              </wp:positionV>
              <wp:extent cx="1125855" cy="280800"/>
              <wp:effectExtent l="0" t="0" r="4445" b="0"/>
              <wp:wrapNone/>
              <wp:docPr id="19" name="Tekstfel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5855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3497CC" w14:textId="77777777" w:rsidR="00B40B12" w:rsidRPr="00B40B12" w:rsidRDefault="00B40B12" w:rsidP="00B40B12">
                          <w:pPr>
                            <w:jc w:val="right"/>
                            <w:rPr>
                              <w:sz w:val="13"/>
                              <w:szCs w:val="13"/>
                            </w:rPr>
                          </w:pP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2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t xml:space="preserve"> af 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NUMPAGES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4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65D84A" id="_x0000_t202" coordsize="21600,21600" o:spt="202" path="m,l,21600r21600,l21600,xe">
              <v:stroke joinstyle="miter"/>
              <v:path gradientshapeok="t" o:connecttype="rect"/>
            </v:shapetype>
            <v:shape id="Tekstfelt 19" o:spid="_x0000_s1026" type="#_x0000_t202" style="position:absolute;margin-left:392.9pt;margin-top:793.8pt;width:88.65pt;height:22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" filled="f" stroked="f" strokeweight=".5pt">
              <v:textbox inset="0,0,0,0">
                <w:txbxContent>
                  <w:p w14:paraId="5D3497CC" w14:textId="77777777" w:rsidR="00B40B12" w:rsidRPr="00B40B12" w:rsidRDefault="00B40B12" w:rsidP="00B40B12">
                    <w:pPr>
                      <w:jc w:val="right"/>
                      <w:rPr>
                        <w:sz w:val="13"/>
                        <w:szCs w:val="13"/>
                      </w:rPr>
                    </w:pP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PAGE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2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  <w:r w:rsidRPr="00B40B12">
                      <w:rPr>
                        <w:sz w:val="13"/>
                        <w:szCs w:val="13"/>
                      </w:rPr>
                      <w:t xml:space="preserve"> af </w:t>
                    </w: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NUMPAGES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4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CF1700A" wp14:editId="4563E97A">
              <wp:simplePos x="0" y="0"/>
              <wp:positionH relativeFrom="margin">
                <wp:posOffset>0</wp:posOffset>
              </wp:positionH>
              <wp:positionV relativeFrom="page">
                <wp:posOffset>10081260</wp:posOffset>
              </wp:positionV>
              <wp:extent cx="4833815" cy="280800"/>
              <wp:effectExtent l="0" t="0" r="5080" b="0"/>
              <wp:wrapNone/>
              <wp:docPr id="18" name="Tekstfel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3815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C453F6" w14:textId="77777777" w:rsidR="002C1249" w:rsidRPr="00422E4C" w:rsidRDefault="002C1249" w:rsidP="002C1249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 xml:space="preserve">Medlem af </w:t>
                          </w:r>
                          <w:proofErr w:type="spellStart"/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>DanskHaandbold</w:t>
                          </w:r>
                          <w:proofErr w:type="spellEnd"/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 xml:space="preserve"> og Danmarks Idrætsforbund</w:t>
                          </w:r>
                        </w:p>
                        <w:p w14:paraId="1AE5D8AE" w14:textId="0CE4FD7A" w:rsidR="00B40B12" w:rsidRPr="00422E4C" w:rsidRDefault="00B40B12" w:rsidP="00B40B12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F1700A" id="Tekstfelt 18" o:spid="_x0000_s1027" type="#_x0000_t202" style="position:absolute;margin-left:0;margin-top:793.8pt;width:380.6pt;height:22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" filled="f" stroked="f" strokeweight=".5pt">
              <v:textbox inset="0,0,0,0">
                <w:txbxContent>
                  <w:p w14:paraId="2DC453F6" w14:textId="77777777" w:rsidR="002C1249" w:rsidRPr="00422E4C" w:rsidRDefault="002C1249" w:rsidP="002C1249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  <w:r>
                      <w:rPr>
                        <w:i/>
                        <w:iCs/>
                        <w:sz w:val="13"/>
                        <w:szCs w:val="13"/>
                      </w:rPr>
                      <w:t xml:space="preserve">Medlem af </w:t>
                    </w:r>
                    <w:proofErr w:type="spellStart"/>
                    <w:r>
                      <w:rPr>
                        <w:i/>
                        <w:iCs/>
                        <w:sz w:val="13"/>
                        <w:szCs w:val="13"/>
                      </w:rPr>
                      <w:t>DanskHaandbold</w:t>
                    </w:r>
                    <w:proofErr w:type="spellEnd"/>
                    <w:r>
                      <w:rPr>
                        <w:i/>
                        <w:iCs/>
                        <w:sz w:val="13"/>
                        <w:szCs w:val="13"/>
                      </w:rPr>
                      <w:t xml:space="preserve"> og Danmarks Idrætsforbund</w:t>
                    </w:r>
                  </w:p>
                  <w:p w14:paraId="1AE5D8AE" w14:textId="0CE4FD7A" w:rsidR="00B40B12" w:rsidRPr="00422E4C" w:rsidRDefault="00B40B12" w:rsidP="00B40B12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B03B7" w14:textId="008B9B43" w:rsidR="00422E4C" w:rsidRDefault="00B40B12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6789189" wp14:editId="0A743341">
              <wp:simplePos x="0" y="0"/>
              <wp:positionH relativeFrom="margin">
                <wp:align>right</wp:align>
              </wp:positionH>
              <wp:positionV relativeFrom="page">
                <wp:posOffset>10081260</wp:posOffset>
              </wp:positionV>
              <wp:extent cx="1126800" cy="280800"/>
              <wp:effectExtent l="0" t="0" r="3810" b="0"/>
              <wp:wrapNone/>
              <wp:docPr id="14" name="Tekstfel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6800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82416F" w14:textId="77777777" w:rsidR="00B40B12" w:rsidRPr="00B40B12" w:rsidRDefault="00B40B12" w:rsidP="00B40B12">
                          <w:pPr>
                            <w:jc w:val="right"/>
                            <w:rPr>
                              <w:sz w:val="13"/>
                              <w:szCs w:val="13"/>
                            </w:rPr>
                          </w:pP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2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t xml:space="preserve"> af 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NUMPAGES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4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789189" id="_x0000_t202" coordsize="21600,21600" o:spt="202" path="m,l,21600r21600,l21600,xe">
              <v:stroke joinstyle="miter"/>
              <v:path gradientshapeok="t" o:connecttype="rect"/>
            </v:shapetype>
            <v:shape id="Tekstfelt 14" o:spid="_x0000_s1030" type="#_x0000_t202" style="position:absolute;margin-left:37.5pt;margin-top:793.8pt;width:88.7pt;height:22.1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" filled="f" stroked="f" strokeweight=".5pt">
              <v:textbox inset="0,0,0,0">
                <w:txbxContent>
                  <w:p w14:paraId="2B82416F" w14:textId="77777777" w:rsidR="00B40B12" w:rsidRPr="00B40B12" w:rsidRDefault="00B40B12" w:rsidP="00B40B12">
                    <w:pPr>
                      <w:jc w:val="right"/>
                      <w:rPr>
                        <w:sz w:val="13"/>
                        <w:szCs w:val="13"/>
                      </w:rPr>
                    </w:pP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PAGE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2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  <w:r w:rsidRPr="00B40B12">
                      <w:rPr>
                        <w:sz w:val="13"/>
                        <w:szCs w:val="13"/>
                      </w:rPr>
                      <w:t xml:space="preserve"> af </w:t>
                    </w: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NUMPAGES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4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DEE91B" wp14:editId="50A175E4">
              <wp:simplePos x="0" y="0"/>
              <wp:positionH relativeFrom="margin">
                <wp:posOffset>-635</wp:posOffset>
              </wp:positionH>
              <wp:positionV relativeFrom="page">
                <wp:posOffset>10081260</wp:posOffset>
              </wp:positionV>
              <wp:extent cx="4834800" cy="280800"/>
              <wp:effectExtent l="0" t="0" r="4445" b="0"/>
              <wp:wrapNone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4800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DB044C" w14:textId="46D57F2C" w:rsidR="00422E4C" w:rsidRPr="00422E4C" w:rsidRDefault="002C1249" w:rsidP="00422E4C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 xml:space="preserve">Medlem af </w:t>
                          </w:r>
                          <w:proofErr w:type="spellStart"/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>DanskHaandbold</w:t>
                          </w:r>
                          <w:proofErr w:type="spellEnd"/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 xml:space="preserve"> og Danmarks Idrætsforbund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DEE91B" id="Tekstfelt 4" o:spid="_x0000_s1031" type="#_x0000_t202" style="position:absolute;margin-left:-.05pt;margin-top:793.8pt;width:380.7pt;height:22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" filled="f" stroked="f" strokeweight=".5pt">
              <v:textbox inset="0,0,0,0">
                <w:txbxContent>
                  <w:p w14:paraId="25DB044C" w14:textId="46D57F2C" w:rsidR="00422E4C" w:rsidRPr="00422E4C" w:rsidRDefault="002C1249" w:rsidP="00422E4C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  <w:r>
                      <w:rPr>
                        <w:i/>
                        <w:iCs/>
                        <w:sz w:val="13"/>
                        <w:szCs w:val="13"/>
                      </w:rPr>
                      <w:t xml:space="preserve">Medlem af </w:t>
                    </w:r>
                    <w:proofErr w:type="spellStart"/>
                    <w:r>
                      <w:rPr>
                        <w:i/>
                        <w:iCs/>
                        <w:sz w:val="13"/>
                        <w:szCs w:val="13"/>
                      </w:rPr>
                      <w:t>DanskHaandbold</w:t>
                    </w:r>
                    <w:proofErr w:type="spellEnd"/>
                    <w:r>
                      <w:rPr>
                        <w:i/>
                        <w:iCs/>
                        <w:sz w:val="13"/>
                        <w:szCs w:val="13"/>
                      </w:rPr>
                      <w:t xml:space="preserve"> og Danmarks Idrætsforbund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71120" w14:textId="77777777" w:rsidR="00A34072" w:rsidRDefault="00A34072">
      <w:r>
        <w:separator/>
      </w:r>
    </w:p>
  </w:footnote>
  <w:footnote w:type="continuationSeparator" w:id="0">
    <w:p w14:paraId="7B863214" w14:textId="77777777" w:rsidR="00A34072" w:rsidRDefault="00A340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89392" w14:textId="28B6EA21" w:rsidR="004B0A4B" w:rsidRDefault="002C1249">
    <w:pPr>
      <w:pStyle w:val="Sidehoved"/>
    </w:pPr>
    <w:r>
      <w:rPr>
        <w:noProof/>
      </w:rPr>
      <w:drawing>
        <wp:anchor distT="0" distB="0" distL="114300" distR="114300" simplePos="0" relativeHeight="251686912" behindDoc="1" locked="0" layoutInCell="1" allowOverlap="1" wp14:anchorId="0C40AAFD" wp14:editId="76F76B86">
          <wp:simplePos x="0" y="0"/>
          <wp:positionH relativeFrom="margin">
            <wp:align>left</wp:align>
          </wp:positionH>
          <wp:positionV relativeFrom="paragraph">
            <wp:posOffset>561975</wp:posOffset>
          </wp:positionV>
          <wp:extent cx="1219200" cy="401450"/>
          <wp:effectExtent l="0" t="0" r="0" b="0"/>
          <wp:wrapNone/>
          <wp:docPr id="1" name="Billede 1" descr="Et billede, der indeholder tekst, Font/skrifttype, Grafik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, Font/skrifttype, Grafik, logo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0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5324">
      <w:rPr>
        <w:noProof/>
      </w:rPr>
      <w:drawing>
        <wp:anchor distT="0" distB="0" distL="114300" distR="114300" simplePos="0" relativeHeight="251684864" behindDoc="1" locked="0" layoutInCell="1" allowOverlap="1" wp14:anchorId="250F8F8E" wp14:editId="61030DFB">
          <wp:simplePos x="0" y="0"/>
          <wp:positionH relativeFrom="margin">
            <wp:posOffset>-718185</wp:posOffset>
          </wp:positionH>
          <wp:positionV relativeFrom="paragraph">
            <wp:posOffset>0</wp:posOffset>
          </wp:positionV>
          <wp:extent cx="7560000" cy="10698527"/>
          <wp:effectExtent l="0" t="0" r="0" b="0"/>
          <wp:wrapNone/>
          <wp:docPr id="1575066724" name="Billede 1575066724" descr="Et billede, der indeholder cirkel, skærmbillede, sort, sort-hvid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718967" name="Billede 2" descr="Et billede, der indeholder cirkel, skærmbillede, sort, sort-hvid&#10;&#10;Automatisk genereret beskrivelse"/>
                  <pic:cNvPicPr/>
                </pic:nvPicPr>
                <pic:blipFill>
                  <a:blip r:embed="rId2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6DAD">
      <w:rPr>
        <w:noProof/>
      </w:rPr>
      <w:drawing>
        <wp:anchor distT="0" distB="0" distL="114300" distR="114300" simplePos="0" relativeHeight="251681792" behindDoc="1" locked="0" layoutInCell="1" allowOverlap="1" wp14:anchorId="4D3C3664" wp14:editId="19FF7CDD">
          <wp:simplePos x="0" y="0"/>
          <wp:positionH relativeFrom="margin">
            <wp:posOffset>0</wp:posOffset>
          </wp:positionH>
          <wp:positionV relativeFrom="margin">
            <wp:posOffset>-828040</wp:posOffset>
          </wp:positionV>
          <wp:extent cx="1213200" cy="277200"/>
          <wp:effectExtent l="0" t="0" r="0" b="2540"/>
          <wp:wrapNone/>
          <wp:docPr id="1186963656" name="Grafik 11869636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313858" name="Grafik 30931385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200" cy="27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A3350" w14:textId="60292536" w:rsidR="00B80883" w:rsidRDefault="00901BD6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500CFDA" wp14:editId="17F40D50">
              <wp:simplePos x="0" y="0"/>
              <wp:positionH relativeFrom="margin">
                <wp:posOffset>2537460</wp:posOffset>
              </wp:positionH>
              <wp:positionV relativeFrom="margin">
                <wp:posOffset>-830580</wp:posOffset>
              </wp:positionV>
              <wp:extent cx="1391285" cy="510540"/>
              <wp:effectExtent l="0" t="0" r="0" b="3810"/>
              <wp:wrapNone/>
              <wp:docPr id="8" name="Tekstfel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1285" cy="510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1D8366" w14:textId="77777777" w:rsidR="00901BD6" w:rsidRDefault="00901BD6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proofErr w:type="spellStart"/>
                          <w:r>
                            <w:rPr>
                              <w:sz w:val="13"/>
                              <w:szCs w:val="13"/>
                            </w:rPr>
                            <w:t>Stadionvej</w:t>
                          </w:r>
                          <w:proofErr w:type="spellEnd"/>
                          <w:r>
                            <w:rPr>
                              <w:sz w:val="13"/>
                              <w:szCs w:val="13"/>
                            </w:rPr>
                            <w:t xml:space="preserve"> 50C, 5200 Odense V</w:t>
                          </w:r>
                        </w:p>
                        <w:p w14:paraId="37E2F40A" w14:textId="5FAB31A1" w:rsidR="00901BD6" w:rsidRDefault="00495D6E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>70274747</w:t>
                          </w:r>
                        </w:p>
                        <w:p w14:paraId="24B6844E" w14:textId="0B26E4A0" w:rsidR="00901BD6" w:rsidRPr="00422E4C" w:rsidRDefault="00901BD6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00CFDA" id="_x0000_t202" coordsize="21600,21600" o:spt="202" path="m,l,21600r21600,l21600,xe">
              <v:stroke joinstyle="miter"/>
              <v:path gradientshapeok="t" o:connecttype="rect"/>
            </v:shapetype>
            <v:shape id="Tekstfelt 8" o:spid="_x0000_s1028" type="#_x0000_t202" style="position:absolute;margin-left:199.8pt;margin-top:-65.4pt;width:109.55pt;height:40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" filled="f" stroked="f" strokeweight=".5pt">
              <v:textbox inset="0,0,0,0">
                <w:txbxContent>
                  <w:p w14:paraId="6E1D8366" w14:textId="77777777" w:rsidR="00901BD6" w:rsidRDefault="00901BD6" w:rsidP="00B40B12">
                    <w:pPr>
                      <w:rPr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sz w:val="13"/>
                        <w:szCs w:val="13"/>
                      </w:rPr>
                      <w:t>Stadionvej</w:t>
                    </w:r>
                    <w:proofErr w:type="spellEnd"/>
                    <w:r>
                      <w:rPr>
                        <w:sz w:val="13"/>
                        <w:szCs w:val="13"/>
                      </w:rPr>
                      <w:t xml:space="preserve"> 50C, 5200 Odense V</w:t>
                    </w:r>
                  </w:p>
                  <w:p w14:paraId="37E2F40A" w14:textId="5FAB31A1" w:rsidR="00901BD6" w:rsidRDefault="00495D6E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>70274747</w:t>
                    </w:r>
                  </w:p>
                  <w:p w14:paraId="24B6844E" w14:textId="0B26E4A0" w:rsidR="00901BD6" w:rsidRPr="00422E4C" w:rsidRDefault="00901BD6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2F92C62" wp14:editId="6363100A">
              <wp:simplePos x="0" y="0"/>
              <wp:positionH relativeFrom="margin">
                <wp:posOffset>4299585</wp:posOffset>
              </wp:positionH>
              <wp:positionV relativeFrom="margin">
                <wp:posOffset>-821055</wp:posOffset>
              </wp:positionV>
              <wp:extent cx="2095500" cy="510540"/>
              <wp:effectExtent l="0" t="0" r="0" b="3810"/>
              <wp:wrapNone/>
              <wp:docPr id="11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510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6BA840" w14:textId="1861B067" w:rsidR="00BE5324" w:rsidRPr="00BE5324" w:rsidRDefault="00BE5324" w:rsidP="00BE5324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[@] danskhaandbold</w:t>
                          </w:r>
                          <w:r w:rsidR="00901BD6">
                            <w:rPr>
                              <w:sz w:val="13"/>
                              <w:szCs w:val="13"/>
                              <w:lang w:val="en-US"/>
                            </w:rPr>
                            <w:t>syd</w:t>
                          </w: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@danskhaandbold.dk</w:t>
                          </w:r>
                        </w:p>
                        <w:p w14:paraId="5E225A97" w14:textId="77777777" w:rsidR="00B40B12" w:rsidRPr="00422E4C" w:rsidRDefault="00BE5324" w:rsidP="00BE5324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[www] www.danskhaandbold.</w:t>
                          </w:r>
                          <w:r>
                            <w:rPr>
                              <w:sz w:val="13"/>
                              <w:szCs w:val="13"/>
                              <w:lang w:val="en-US"/>
                            </w:rPr>
                            <w:t>dk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F92C62" id="Tekstfelt 11" o:spid="_x0000_s1029" type="#_x0000_t202" style="position:absolute;margin-left:338.55pt;margin-top:-64.65pt;width:165pt;height:40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" filled="f" stroked="f" strokeweight=".5pt">
              <v:textbox inset="0,0,0,0">
                <w:txbxContent>
                  <w:p w14:paraId="156BA840" w14:textId="1861B067" w:rsidR="00BE5324" w:rsidRPr="00BE5324" w:rsidRDefault="00BE5324" w:rsidP="00BE5324">
                    <w:pPr>
                      <w:rPr>
                        <w:sz w:val="13"/>
                        <w:szCs w:val="13"/>
                        <w:lang w:val="en-US"/>
                      </w:rPr>
                    </w:pPr>
                    <w:r w:rsidRPr="00BE5324">
                      <w:rPr>
                        <w:sz w:val="13"/>
                        <w:szCs w:val="13"/>
                        <w:lang w:val="en-US"/>
                      </w:rPr>
                      <w:t>[@] danskhaandbold</w:t>
                    </w:r>
                    <w:r w:rsidR="00901BD6">
                      <w:rPr>
                        <w:sz w:val="13"/>
                        <w:szCs w:val="13"/>
                        <w:lang w:val="en-US"/>
                      </w:rPr>
                      <w:t>syd</w:t>
                    </w:r>
                    <w:r w:rsidRPr="00BE5324">
                      <w:rPr>
                        <w:sz w:val="13"/>
                        <w:szCs w:val="13"/>
                        <w:lang w:val="en-US"/>
                      </w:rPr>
                      <w:t>@danskhaandbold.dk</w:t>
                    </w:r>
                  </w:p>
                  <w:p w14:paraId="5E225A97" w14:textId="77777777" w:rsidR="00B40B12" w:rsidRPr="00422E4C" w:rsidRDefault="00BE5324" w:rsidP="00BE5324">
                    <w:pPr>
                      <w:rPr>
                        <w:sz w:val="13"/>
                        <w:szCs w:val="13"/>
                        <w:lang w:val="en-US"/>
                      </w:rPr>
                    </w:pPr>
                    <w:r w:rsidRPr="00BE5324">
                      <w:rPr>
                        <w:sz w:val="13"/>
                        <w:szCs w:val="13"/>
                        <w:lang w:val="en-US"/>
                      </w:rPr>
                      <w:t>[www] www.danskhaandbold.</w:t>
                    </w:r>
                    <w:r>
                      <w:rPr>
                        <w:sz w:val="13"/>
                        <w:szCs w:val="13"/>
                        <w:lang w:val="en-US"/>
                      </w:rPr>
                      <w:t>dk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1" locked="0" layoutInCell="1" allowOverlap="1" wp14:anchorId="7899FCF9" wp14:editId="25E7C646">
          <wp:simplePos x="0" y="0"/>
          <wp:positionH relativeFrom="margin">
            <wp:align>left</wp:align>
          </wp:positionH>
          <wp:positionV relativeFrom="paragraph">
            <wp:posOffset>581025</wp:posOffset>
          </wp:positionV>
          <wp:extent cx="1219200" cy="401450"/>
          <wp:effectExtent l="0" t="0" r="0" b="0"/>
          <wp:wrapNone/>
          <wp:docPr id="548718967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718967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0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6DAD">
      <w:rPr>
        <w:noProof/>
      </w:rPr>
      <w:drawing>
        <wp:anchor distT="0" distB="0" distL="114300" distR="114300" simplePos="0" relativeHeight="251679744" behindDoc="1" locked="0" layoutInCell="1" allowOverlap="1" wp14:anchorId="546BDD51" wp14:editId="49164597">
          <wp:simplePos x="0" y="0"/>
          <wp:positionH relativeFrom="margin">
            <wp:posOffset>0</wp:posOffset>
          </wp:positionH>
          <wp:positionV relativeFrom="margin">
            <wp:posOffset>-828040</wp:posOffset>
          </wp:positionV>
          <wp:extent cx="1213200" cy="277200"/>
          <wp:effectExtent l="0" t="0" r="0" b="2540"/>
          <wp:wrapNone/>
          <wp:docPr id="30931385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313858" name="Grafik 30931385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200" cy="27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3B649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60445E"/>
    <w:multiLevelType w:val="hybridMultilevel"/>
    <w:tmpl w:val="3F644B9A"/>
    <w:lvl w:ilvl="0" w:tplc="040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B1D0E"/>
    <w:multiLevelType w:val="hybridMultilevel"/>
    <w:tmpl w:val="170A295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5D97"/>
    <w:multiLevelType w:val="hybridMultilevel"/>
    <w:tmpl w:val="66F66CB8"/>
    <w:lvl w:ilvl="0" w:tplc="13E0C96A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15140E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27198"/>
    <w:multiLevelType w:val="hybridMultilevel"/>
    <w:tmpl w:val="78E20D2A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1A3349"/>
    <w:multiLevelType w:val="hybridMultilevel"/>
    <w:tmpl w:val="4AD2C0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D81896"/>
    <w:multiLevelType w:val="hybridMultilevel"/>
    <w:tmpl w:val="A1108984"/>
    <w:lvl w:ilvl="0" w:tplc="6C3239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1B050D"/>
    <w:multiLevelType w:val="hybridMultilevel"/>
    <w:tmpl w:val="1BA02B40"/>
    <w:lvl w:ilvl="0" w:tplc="7E9C9EF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294E13"/>
    <w:multiLevelType w:val="hybridMultilevel"/>
    <w:tmpl w:val="D6FAD70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AE3999"/>
    <w:multiLevelType w:val="hybridMultilevel"/>
    <w:tmpl w:val="DF6E3D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273E48"/>
    <w:multiLevelType w:val="hybridMultilevel"/>
    <w:tmpl w:val="BDFCE298"/>
    <w:lvl w:ilvl="0" w:tplc="1EC4C052">
      <w:start w:val="1"/>
      <w:numFmt w:val="lowerLetter"/>
      <w:lvlText w:val="%1."/>
      <w:lvlJc w:val="left"/>
      <w:pPr>
        <w:ind w:left="205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775" w:hanging="360"/>
      </w:pPr>
    </w:lvl>
    <w:lvl w:ilvl="2" w:tplc="0406001B" w:tentative="1">
      <w:start w:val="1"/>
      <w:numFmt w:val="lowerRoman"/>
      <w:lvlText w:val="%3."/>
      <w:lvlJc w:val="right"/>
      <w:pPr>
        <w:ind w:left="3495" w:hanging="180"/>
      </w:pPr>
    </w:lvl>
    <w:lvl w:ilvl="3" w:tplc="0406000F" w:tentative="1">
      <w:start w:val="1"/>
      <w:numFmt w:val="decimal"/>
      <w:lvlText w:val="%4."/>
      <w:lvlJc w:val="left"/>
      <w:pPr>
        <w:ind w:left="4215" w:hanging="360"/>
      </w:pPr>
    </w:lvl>
    <w:lvl w:ilvl="4" w:tplc="04060019" w:tentative="1">
      <w:start w:val="1"/>
      <w:numFmt w:val="lowerLetter"/>
      <w:lvlText w:val="%5."/>
      <w:lvlJc w:val="left"/>
      <w:pPr>
        <w:ind w:left="4935" w:hanging="360"/>
      </w:pPr>
    </w:lvl>
    <w:lvl w:ilvl="5" w:tplc="0406001B" w:tentative="1">
      <w:start w:val="1"/>
      <w:numFmt w:val="lowerRoman"/>
      <w:lvlText w:val="%6."/>
      <w:lvlJc w:val="right"/>
      <w:pPr>
        <w:ind w:left="5655" w:hanging="180"/>
      </w:pPr>
    </w:lvl>
    <w:lvl w:ilvl="6" w:tplc="0406000F" w:tentative="1">
      <w:start w:val="1"/>
      <w:numFmt w:val="decimal"/>
      <w:lvlText w:val="%7."/>
      <w:lvlJc w:val="left"/>
      <w:pPr>
        <w:ind w:left="6375" w:hanging="360"/>
      </w:pPr>
    </w:lvl>
    <w:lvl w:ilvl="7" w:tplc="04060019" w:tentative="1">
      <w:start w:val="1"/>
      <w:numFmt w:val="lowerLetter"/>
      <w:lvlText w:val="%8."/>
      <w:lvlJc w:val="left"/>
      <w:pPr>
        <w:ind w:left="7095" w:hanging="360"/>
      </w:pPr>
    </w:lvl>
    <w:lvl w:ilvl="8" w:tplc="0406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2" w15:restartNumberingAfterBreak="0">
    <w:nsid w:val="4BD0257F"/>
    <w:multiLevelType w:val="hybridMultilevel"/>
    <w:tmpl w:val="3F0038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28618E"/>
    <w:multiLevelType w:val="hybridMultilevel"/>
    <w:tmpl w:val="C92ACE7E"/>
    <w:lvl w:ilvl="0" w:tplc="B0DC9F1E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Arial" w:eastAsia="Times" w:hAnsi="Arial" w:cs="Aria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076CD"/>
    <w:multiLevelType w:val="hybridMultilevel"/>
    <w:tmpl w:val="2416AF14"/>
    <w:lvl w:ilvl="0" w:tplc="2EACDE2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D394C86"/>
    <w:multiLevelType w:val="hybridMultilevel"/>
    <w:tmpl w:val="BC08EEBE"/>
    <w:lvl w:ilvl="0" w:tplc="96082DD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83E01F0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EF5F96"/>
    <w:multiLevelType w:val="hybridMultilevel"/>
    <w:tmpl w:val="097A10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DC4348"/>
    <w:multiLevelType w:val="hybridMultilevel"/>
    <w:tmpl w:val="67F80A6E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5B17ECD"/>
    <w:multiLevelType w:val="hybridMultilevel"/>
    <w:tmpl w:val="335A4B82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9D1686"/>
    <w:multiLevelType w:val="hybridMultilevel"/>
    <w:tmpl w:val="C78012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B93C37"/>
    <w:multiLevelType w:val="hybridMultilevel"/>
    <w:tmpl w:val="1062CDC6"/>
    <w:lvl w:ilvl="0" w:tplc="335261C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AE74ED6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7270713">
    <w:abstractNumId w:val="15"/>
  </w:num>
  <w:num w:numId="2" w16cid:durableId="673873275">
    <w:abstractNumId w:val="8"/>
  </w:num>
  <w:num w:numId="3" w16cid:durableId="641470043">
    <w:abstractNumId w:val="14"/>
  </w:num>
  <w:num w:numId="4" w16cid:durableId="1693412242">
    <w:abstractNumId w:val="13"/>
  </w:num>
  <w:num w:numId="5" w16cid:durableId="288172717">
    <w:abstractNumId w:val="19"/>
  </w:num>
  <w:num w:numId="6" w16cid:durableId="2027753940">
    <w:abstractNumId w:val="21"/>
  </w:num>
  <w:num w:numId="7" w16cid:durableId="344477100">
    <w:abstractNumId w:val="18"/>
  </w:num>
  <w:num w:numId="8" w16cid:durableId="266738305">
    <w:abstractNumId w:val="5"/>
  </w:num>
  <w:num w:numId="9" w16cid:durableId="1868324877">
    <w:abstractNumId w:val="3"/>
  </w:num>
  <w:num w:numId="10" w16cid:durableId="441536733">
    <w:abstractNumId w:val="9"/>
  </w:num>
  <w:num w:numId="11" w16cid:durableId="132598650">
    <w:abstractNumId w:val="2"/>
  </w:num>
  <w:num w:numId="12" w16cid:durableId="1064453624">
    <w:abstractNumId w:val="1"/>
  </w:num>
  <w:num w:numId="13" w16cid:durableId="107043065">
    <w:abstractNumId w:val="7"/>
  </w:num>
  <w:num w:numId="14" w16cid:durableId="147480753">
    <w:abstractNumId w:val="0"/>
  </w:num>
  <w:num w:numId="15" w16cid:durableId="1066534333">
    <w:abstractNumId w:val="11"/>
  </w:num>
  <w:num w:numId="16" w16cid:durableId="1435322974">
    <w:abstractNumId w:val="6"/>
  </w:num>
  <w:num w:numId="17" w16cid:durableId="581524253">
    <w:abstractNumId w:val="22"/>
  </w:num>
  <w:num w:numId="18" w16cid:durableId="458766383">
    <w:abstractNumId w:val="4"/>
  </w:num>
  <w:num w:numId="19" w16cid:durableId="2115243164">
    <w:abstractNumId w:val="16"/>
  </w:num>
  <w:num w:numId="20" w16cid:durableId="920456424">
    <w:abstractNumId w:val="20"/>
  </w:num>
  <w:num w:numId="21" w16cid:durableId="117454836">
    <w:abstractNumId w:val="12"/>
  </w:num>
  <w:num w:numId="22" w16cid:durableId="1504469742">
    <w:abstractNumId w:val="17"/>
  </w:num>
  <w:num w:numId="23" w16cid:durableId="18515276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707"/>
    <w:rsid w:val="000322F6"/>
    <w:rsid w:val="00041634"/>
    <w:rsid w:val="00056D70"/>
    <w:rsid w:val="00075155"/>
    <w:rsid w:val="0008148F"/>
    <w:rsid w:val="000946B1"/>
    <w:rsid w:val="000A2C10"/>
    <w:rsid w:val="000B446B"/>
    <w:rsid w:val="000C7949"/>
    <w:rsid w:val="000D40A4"/>
    <w:rsid w:val="000E04BB"/>
    <w:rsid w:val="000E5636"/>
    <w:rsid w:val="000E7F4E"/>
    <w:rsid w:val="000F2367"/>
    <w:rsid w:val="000F6AAA"/>
    <w:rsid w:val="0012035A"/>
    <w:rsid w:val="00125E15"/>
    <w:rsid w:val="00146C10"/>
    <w:rsid w:val="00150221"/>
    <w:rsid w:val="001577E4"/>
    <w:rsid w:val="00183D80"/>
    <w:rsid w:val="001A35D8"/>
    <w:rsid w:val="001B1031"/>
    <w:rsid w:val="001B256D"/>
    <w:rsid w:val="001F6430"/>
    <w:rsid w:val="001F7E2C"/>
    <w:rsid w:val="00200D9B"/>
    <w:rsid w:val="00206FBF"/>
    <w:rsid w:val="00222D3E"/>
    <w:rsid w:val="00240F5D"/>
    <w:rsid w:val="002426C3"/>
    <w:rsid w:val="00257367"/>
    <w:rsid w:val="00266168"/>
    <w:rsid w:val="0027463F"/>
    <w:rsid w:val="002A2B82"/>
    <w:rsid w:val="002C1249"/>
    <w:rsid w:val="002C4376"/>
    <w:rsid w:val="002D5B2E"/>
    <w:rsid w:val="003127E2"/>
    <w:rsid w:val="003240AB"/>
    <w:rsid w:val="00346004"/>
    <w:rsid w:val="00346E03"/>
    <w:rsid w:val="0036564A"/>
    <w:rsid w:val="00380F96"/>
    <w:rsid w:val="003832D8"/>
    <w:rsid w:val="00384944"/>
    <w:rsid w:val="003905BF"/>
    <w:rsid w:val="003E229C"/>
    <w:rsid w:val="003E2EF0"/>
    <w:rsid w:val="003E38B1"/>
    <w:rsid w:val="00422E4C"/>
    <w:rsid w:val="00427C9D"/>
    <w:rsid w:val="00460E19"/>
    <w:rsid w:val="00475707"/>
    <w:rsid w:val="00476374"/>
    <w:rsid w:val="00495D6E"/>
    <w:rsid w:val="00496E85"/>
    <w:rsid w:val="004A32C2"/>
    <w:rsid w:val="004B0A4B"/>
    <w:rsid w:val="004B270C"/>
    <w:rsid w:val="004B34A9"/>
    <w:rsid w:val="004B58F7"/>
    <w:rsid w:val="004C5371"/>
    <w:rsid w:val="004C790F"/>
    <w:rsid w:val="004E4160"/>
    <w:rsid w:val="004E6D83"/>
    <w:rsid w:val="00521EC2"/>
    <w:rsid w:val="00524536"/>
    <w:rsid w:val="00530F1C"/>
    <w:rsid w:val="00557CB1"/>
    <w:rsid w:val="00593951"/>
    <w:rsid w:val="005C667C"/>
    <w:rsid w:val="005D287B"/>
    <w:rsid w:val="005E3A67"/>
    <w:rsid w:val="005F6AEC"/>
    <w:rsid w:val="0062406A"/>
    <w:rsid w:val="006264A9"/>
    <w:rsid w:val="0069736E"/>
    <w:rsid w:val="006A78F0"/>
    <w:rsid w:val="006D4682"/>
    <w:rsid w:val="006E24FE"/>
    <w:rsid w:val="006E497A"/>
    <w:rsid w:val="006F52F1"/>
    <w:rsid w:val="006F65FC"/>
    <w:rsid w:val="0070198C"/>
    <w:rsid w:val="0070680D"/>
    <w:rsid w:val="00712A3D"/>
    <w:rsid w:val="00743568"/>
    <w:rsid w:val="0076347A"/>
    <w:rsid w:val="00770506"/>
    <w:rsid w:val="00771C2F"/>
    <w:rsid w:val="007A044C"/>
    <w:rsid w:val="007A082F"/>
    <w:rsid w:val="007A74D7"/>
    <w:rsid w:val="007C7D42"/>
    <w:rsid w:val="007D34C9"/>
    <w:rsid w:val="007E3954"/>
    <w:rsid w:val="007F6540"/>
    <w:rsid w:val="00815026"/>
    <w:rsid w:val="00846E26"/>
    <w:rsid w:val="0086221D"/>
    <w:rsid w:val="008664F4"/>
    <w:rsid w:val="008729EA"/>
    <w:rsid w:val="00886BE8"/>
    <w:rsid w:val="008B5336"/>
    <w:rsid w:val="008B6F57"/>
    <w:rsid w:val="008C340C"/>
    <w:rsid w:val="008D29B7"/>
    <w:rsid w:val="008D75EF"/>
    <w:rsid w:val="008F3547"/>
    <w:rsid w:val="008F4A46"/>
    <w:rsid w:val="00901BD6"/>
    <w:rsid w:val="00906EE9"/>
    <w:rsid w:val="00920F86"/>
    <w:rsid w:val="0092565A"/>
    <w:rsid w:val="009361BD"/>
    <w:rsid w:val="00947064"/>
    <w:rsid w:val="009475E8"/>
    <w:rsid w:val="00950D90"/>
    <w:rsid w:val="009738EF"/>
    <w:rsid w:val="00981D3B"/>
    <w:rsid w:val="0099707E"/>
    <w:rsid w:val="009A67B8"/>
    <w:rsid w:val="009C472B"/>
    <w:rsid w:val="009C6545"/>
    <w:rsid w:val="009E2541"/>
    <w:rsid w:val="009F4D3C"/>
    <w:rsid w:val="009F60EC"/>
    <w:rsid w:val="00A06DAD"/>
    <w:rsid w:val="00A34072"/>
    <w:rsid w:val="00A4100D"/>
    <w:rsid w:val="00A60E93"/>
    <w:rsid w:val="00A7271D"/>
    <w:rsid w:val="00A87370"/>
    <w:rsid w:val="00AA4B00"/>
    <w:rsid w:val="00AA6C40"/>
    <w:rsid w:val="00AC77BC"/>
    <w:rsid w:val="00AD6DC4"/>
    <w:rsid w:val="00AE5482"/>
    <w:rsid w:val="00AF13F0"/>
    <w:rsid w:val="00B025B1"/>
    <w:rsid w:val="00B02774"/>
    <w:rsid w:val="00B14F6E"/>
    <w:rsid w:val="00B165A4"/>
    <w:rsid w:val="00B40B12"/>
    <w:rsid w:val="00B56B07"/>
    <w:rsid w:val="00B80883"/>
    <w:rsid w:val="00B83906"/>
    <w:rsid w:val="00B87D34"/>
    <w:rsid w:val="00B94D12"/>
    <w:rsid w:val="00B9680F"/>
    <w:rsid w:val="00BA05D6"/>
    <w:rsid w:val="00BA0DAF"/>
    <w:rsid w:val="00BB1749"/>
    <w:rsid w:val="00BE5324"/>
    <w:rsid w:val="00BF06FB"/>
    <w:rsid w:val="00BF16F2"/>
    <w:rsid w:val="00BF4191"/>
    <w:rsid w:val="00C21262"/>
    <w:rsid w:val="00C67E41"/>
    <w:rsid w:val="00C7158E"/>
    <w:rsid w:val="00C71A74"/>
    <w:rsid w:val="00C960F3"/>
    <w:rsid w:val="00CA4B48"/>
    <w:rsid w:val="00CD763D"/>
    <w:rsid w:val="00CE0336"/>
    <w:rsid w:val="00CE2D25"/>
    <w:rsid w:val="00CF00F6"/>
    <w:rsid w:val="00D03EAF"/>
    <w:rsid w:val="00D31A21"/>
    <w:rsid w:val="00D47C42"/>
    <w:rsid w:val="00D568BA"/>
    <w:rsid w:val="00D63CD1"/>
    <w:rsid w:val="00D762EB"/>
    <w:rsid w:val="00D84EAB"/>
    <w:rsid w:val="00D961BE"/>
    <w:rsid w:val="00D96E0C"/>
    <w:rsid w:val="00DB1EFA"/>
    <w:rsid w:val="00DC13B1"/>
    <w:rsid w:val="00DD4645"/>
    <w:rsid w:val="00DE142B"/>
    <w:rsid w:val="00DE1D96"/>
    <w:rsid w:val="00DE7134"/>
    <w:rsid w:val="00DF55F4"/>
    <w:rsid w:val="00E348EE"/>
    <w:rsid w:val="00E43538"/>
    <w:rsid w:val="00E47DA0"/>
    <w:rsid w:val="00E611B7"/>
    <w:rsid w:val="00E65127"/>
    <w:rsid w:val="00E807D0"/>
    <w:rsid w:val="00E97A46"/>
    <w:rsid w:val="00EA5FE1"/>
    <w:rsid w:val="00EB4D1B"/>
    <w:rsid w:val="00EC7324"/>
    <w:rsid w:val="00ED1374"/>
    <w:rsid w:val="00EF7BB9"/>
    <w:rsid w:val="00F25AD2"/>
    <w:rsid w:val="00F60663"/>
    <w:rsid w:val="00F9134F"/>
    <w:rsid w:val="00F97B0B"/>
    <w:rsid w:val="00FA1BA1"/>
    <w:rsid w:val="00FB2BF7"/>
    <w:rsid w:val="00FB5D8B"/>
    <w:rsid w:val="00FC4E83"/>
    <w:rsid w:val="00FE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E31FC3F"/>
  <w15:chartTrackingRefBased/>
  <w15:docId w15:val="{161FE275-B9C1-4254-95CB-83FB9F8F5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1A21"/>
    <w:rPr>
      <w:rFonts w:asciiTheme="minorHAnsi" w:hAnsiTheme="minorHAnsi"/>
      <w:color w:val="000000" w:themeColor="text2"/>
      <w:lang w:eastAsia="en-US"/>
    </w:rPr>
  </w:style>
  <w:style w:type="paragraph" w:styleId="Overskrift1">
    <w:name w:val="heading 1"/>
    <w:basedOn w:val="Normal"/>
    <w:next w:val="Normal"/>
    <w:qFormat/>
    <w:rsid w:val="0027463F"/>
    <w:pPr>
      <w:keepNext/>
      <w:spacing w:before="240" w:after="60"/>
      <w:outlineLvl w:val="0"/>
    </w:pPr>
    <w:rPr>
      <w:b/>
      <w:kern w:val="32"/>
      <w:sz w:val="28"/>
    </w:rPr>
  </w:style>
  <w:style w:type="paragraph" w:styleId="Overskrift2">
    <w:name w:val="heading 2"/>
    <w:basedOn w:val="Normal"/>
    <w:next w:val="Normal"/>
    <w:qFormat/>
    <w:rsid w:val="0027463F"/>
    <w:pPr>
      <w:keepNext/>
      <w:spacing w:before="240" w:after="60"/>
      <w:outlineLvl w:val="1"/>
    </w:pPr>
    <w:rPr>
      <w:color w:val="F0001D" w:themeColor="text1"/>
      <w:sz w:val="24"/>
    </w:rPr>
  </w:style>
  <w:style w:type="paragraph" w:styleId="Overskrift3">
    <w:name w:val="heading 3"/>
    <w:basedOn w:val="Normal"/>
    <w:next w:val="Normal"/>
    <w:qFormat/>
    <w:rsid w:val="00FB2BF7"/>
    <w:pPr>
      <w:outlineLvl w:val="2"/>
    </w:pPr>
    <w:rPr>
      <w:b/>
      <w:szCs w:val="22"/>
      <w:lang w:eastAsia="da-DK"/>
    </w:rPr>
  </w:style>
  <w:style w:type="paragraph" w:styleId="Overskrift4">
    <w:name w:val="heading 4"/>
    <w:basedOn w:val="Normal"/>
    <w:next w:val="Normal"/>
    <w:link w:val="Overskrift4Tegn"/>
    <w:unhideWhenUsed/>
    <w:qFormat/>
    <w:rsid w:val="00240F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153"/>
        <w:tab w:val="right" w:pos="8306"/>
      </w:tabs>
    </w:pPr>
  </w:style>
  <w:style w:type="paragraph" w:styleId="Sidefod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sid w:val="000F6AAA"/>
    <w:rPr>
      <w:color w:val="0000FF"/>
      <w:u w:val="single"/>
    </w:rPr>
  </w:style>
  <w:style w:type="paragraph" w:customStyle="1" w:styleId="Brdtekst1">
    <w:name w:val="Brødtekst1"/>
    <w:basedOn w:val="Normal"/>
  </w:style>
  <w:style w:type="paragraph" w:customStyle="1" w:styleId="Overskrift11">
    <w:name w:val="Overskrift 11"/>
    <w:basedOn w:val="Overskrift1"/>
    <w:next w:val="Brdtekst1"/>
  </w:style>
  <w:style w:type="paragraph" w:customStyle="1" w:styleId="Overskrift21">
    <w:name w:val="Overskrift 21"/>
    <w:basedOn w:val="Overskrift11"/>
    <w:next w:val="Brdtekst1"/>
    <w:pPr>
      <w:outlineLvl w:val="1"/>
    </w:pPr>
    <w:rPr>
      <w:kern w:val="28"/>
    </w:rPr>
  </w:style>
  <w:style w:type="paragraph" w:customStyle="1" w:styleId="Overskrift31">
    <w:name w:val="Overskrift 31"/>
    <w:basedOn w:val="Overskrift21"/>
    <w:next w:val="Brdtekst1"/>
    <w:pPr>
      <w:outlineLvl w:val="2"/>
    </w:pPr>
    <w:rPr>
      <w:kern w:val="0"/>
      <w:sz w:val="24"/>
    </w:rPr>
  </w:style>
  <w:style w:type="paragraph" w:customStyle="1" w:styleId="Farvetliste-fremhvningsfarve11">
    <w:name w:val="Farvet liste - fremhævningsfarve 11"/>
    <w:basedOn w:val="Normal"/>
    <w:uiPriority w:val="34"/>
    <w:qFormat/>
    <w:rsid w:val="007C7D42"/>
    <w:pPr>
      <w:ind w:left="1304"/>
    </w:pPr>
  </w:style>
  <w:style w:type="character" w:styleId="Ulstomtale">
    <w:name w:val="Unresolved Mention"/>
    <w:basedOn w:val="Standardskrifttypeiafsnit"/>
    <w:uiPriority w:val="99"/>
    <w:semiHidden/>
    <w:unhideWhenUsed/>
    <w:rsid w:val="000E5636"/>
    <w:rPr>
      <w:color w:val="605E5C"/>
      <w:shd w:val="clear" w:color="auto" w:fill="E1DFDD"/>
    </w:rPr>
  </w:style>
  <w:style w:type="character" w:styleId="Fremhv">
    <w:name w:val="Emphasis"/>
    <w:basedOn w:val="Standardskrifttypeiafsnit"/>
    <w:rsid w:val="000E5636"/>
    <w:rPr>
      <w:i/>
      <w:iCs/>
    </w:rPr>
  </w:style>
  <w:style w:type="paragraph" w:styleId="Listeafsnit">
    <w:name w:val="List Paragraph"/>
    <w:basedOn w:val="Normal"/>
    <w:uiPriority w:val="34"/>
    <w:qFormat/>
    <w:rsid w:val="00FB2BF7"/>
    <w:pPr>
      <w:spacing w:before="120" w:after="120"/>
    </w:pPr>
  </w:style>
  <w:style w:type="character" w:styleId="Sidetal">
    <w:name w:val="page number"/>
    <w:basedOn w:val="Standardskrifttypeiafsnit"/>
    <w:rsid w:val="00B40B12"/>
  </w:style>
  <w:style w:type="character" w:customStyle="1" w:styleId="Overskrift4Tegn">
    <w:name w:val="Overskrift 4 Tegn"/>
    <w:basedOn w:val="Standardskrifttypeiafsnit"/>
    <w:link w:val="Overskrift4"/>
    <w:rsid w:val="00240F5D"/>
    <w:rPr>
      <w:rFonts w:asciiTheme="majorHAnsi" w:eastAsiaTheme="majorEastAsia" w:hAnsiTheme="majorHAnsi" w:cstheme="majorBidi"/>
      <w:i/>
      <w:iCs/>
      <w:color w:val="F0001D" w:themeColor="accent1"/>
      <w:lang w:eastAsia="en-US"/>
    </w:rPr>
  </w:style>
  <w:style w:type="paragraph" w:styleId="Titel">
    <w:name w:val="Title"/>
    <w:basedOn w:val="Normal"/>
    <w:next w:val="Normal"/>
    <w:link w:val="TitelTegn"/>
    <w:qFormat/>
    <w:rsid w:val="008622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rsid w:val="0086221D"/>
    <w:rPr>
      <w:rFonts w:asciiTheme="majorHAnsi" w:eastAsiaTheme="majorEastAsia" w:hAnsiTheme="majorHAnsi" w:cstheme="majorBidi"/>
      <w:color w:val="000000" w:themeColor="text2"/>
      <w:spacing w:val="-10"/>
      <w:kern w:val="28"/>
      <w:sz w:val="56"/>
      <w:szCs w:val="56"/>
      <w:lang w:eastAsia="en-US"/>
    </w:rPr>
  </w:style>
  <w:style w:type="paragraph" w:styleId="Undertitel">
    <w:name w:val="Subtitle"/>
    <w:basedOn w:val="Normal"/>
    <w:next w:val="Normal"/>
    <w:link w:val="UndertitelTegn"/>
    <w:qFormat/>
    <w:rsid w:val="009738EF"/>
    <w:pPr>
      <w:numPr>
        <w:ilvl w:val="1"/>
      </w:numPr>
      <w:spacing w:after="160"/>
    </w:pPr>
    <w:rPr>
      <w:rFonts w:eastAsiaTheme="minorEastAsia" w:cs="Times New Roman (Brødtekst CS)"/>
      <w:color w:val="FF5064" w:themeColor="text1" w:themeTint="A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rsid w:val="009738EF"/>
    <w:rPr>
      <w:rFonts w:asciiTheme="minorHAnsi" w:eastAsiaTheme="minorEastAsia" w:hAnsiTheme="minorHAnsi" w:cs="Times New Roman (Brødtekst CS)"/>
      <w:color w:val="FF5064" w:themeColor="text1" w:themeTint="A5"/>
      <w:sz w:val="22"/>
      <w:szCs w:val="22"/>
      <w:lang w:eastAsia="en-US"/>
    </w:rPr>
  </w:style>
  <w:style w:type="paragraph" w:styleId="Citat">
    <w:name w:val="Quote"/>
    <w:basedOn w:val="Normal"/>
    <w:next w:val="Normal"/>
    <w:link w:val="CitatTegn"/>
    <w:uiPriority w:val="29"/>
    <w:qFormat/>
    <w:rsid w:val="009738EF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738EF"/>
    <w:rPr>
      <w:rFonts w:asciiTheme="minorHAnsi" w:hAnsiTheme="minorHAnsi"/>
      <w:i/>
      <w:iCs/>
      <w:color w:val="FF344C" w:themeColor="text1" w:themeTint="BF"/>
      <w:lang w:eastAsia="en-US"/>
    </w:rPr>
  </w:style>
  <w:style w:type="paragraph" w:styleId="NormalWeb">
    <w:name w:val="Normal (Web)"/>
    <w:basedOn w:val="Normal"/>
    <w:uiPriority w:val="99"/>
    <w:unhideWhenUsed/>
    <w:rsid w:val="00A60E93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5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8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1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0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7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4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5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1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nskhaandbold.dk/traening-forskning/rigtig-sjov-handbold/den-gode-kampoplevelse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danskhaandbold.dk/danskhandbold-syd/anmodning-om-raekkeomplacering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ni\Downloads\DanskH&#229;ndbold_Word_Skabelon%20(1).dotx" TargetMode="External"/></Relationships>
</file>

<file path=word/theme/theme1.xml><?xml version="1.0" encoding="utf-8"?>
<a:theme xmlns:a="http://schemas.openxmlformats.org/drawingml/2006/main" name="Office-tema">
  <a:themeElements>
    <a:clrScheme name="DanskHaandbold">
      <a:dk1>
        <a:srgbClr val="F0001D"/>
      </a:dk1>
      <a:lt1>
        <a:srgbClr val="FFFFFF"/>
      </a:lt1>
      <a:dk2>
        <a:srgbClr val="000000"/>
      </a:dk2>
      <a:lt2>
        <a:srgbClr val="FFFFFF"/>
      </a:lt2>
      <a:accent1>
        <a:srgbClr val="F0001D"/>
      </a:accent1>
      <a:accent2>
        <a:srgbClr val="820005"/>
      </a:accent2>
      <a:accent3>
        <a:srgbClr val="320019"/>
      </a:accent3>
      <a:accent4>
        <a:srgbClr val="E6DCDC"/>
      </a:accent4>
      <a:accent5>
        <a:srgbClr val="C4E4F8"/>
      </a:accent5>
      <a:accent6>
        <a:srgbClr val="E1F2CF"/>
      </a:accent6>
      <a:hlink>
        <a:srgbClr val="F0001D"/>
      </a:hlink>
      <a:folHlink>
        <a:srgbClr val="000000"/>
      </a:folHlink>
    </a:clrScheme>
    <a:fontScheme name="Kontor 2">
      <a:majorFont>
        <a:latin typeface="Poppin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oppins"/>
        <a:ea typeface=""/>
        <a:cs typeface=""/>
        <a:font script="Jpan" typeface="ＭＳ Ｐ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DanskHåndbold_Word_Skabelon (1)</Template>
  <TotalTime>170</TotalTime>
  <Pages>2</Pages>
  <Words>490</Words>
  <Characters>2989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DH Brev</vt:lpstr>
    </vt:vector>
  </TitlesOfParts>
  <Manager/>
  <Company/>
  <LinksUpToDate>false</LinksUpToDate>
  <CharactersWithSpaces>3473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 Brev</dc:title>
  <dc:subject/>
  <dc:creator>Brian Nielsen</dc:creator>
  <cp:keywords/>
  <dc:description/>
  <cp:lastModifiedBy>Peter-Tommas Theilmann Møss</cp:lastModifiedBy>
  <cp:revision>18</cp:revision>
  <cp:lastPrinted>2023-08-02T11:29:00Z</cp:lastPrinted>
  <dcterms:created xsi:type="dcterms:W3CDTF">2023-08-21T08:55:00Z</dcterms:created>
  <dcterms:modified xsi:type="dcterms:W3CDTF">2025-11-17T11:57:00Z</dcterms:modified>
  <cp:category/>
</cp:coreProperties>
</file>