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BBDCD" w14:textId="750ED145" w:rsidR="00A340E9" w:rsidRPr="003D2032" w:rsidRDefault="00A340E9" w:rsidP="00A340E9">
      <w:pPr>
        <w:jc w:val="center"/>
        <w:rPr>
          <w:rFonts w:asciiTheme="majorHAnsi" w:hAnsiTheme="majorHAnsi" w:cstheme="majorHAnsi"/>
          <w:sz w:val="28"/>
          <w:szCs w:val="28"/>
        </w:rPr>
      </w:pPr>
      <w:r w:rsidRPr="003D2032">
        <w:rPr>
          <w:rFonts w:asciiTheme="majorHAnsi" w:hAnsiTheme="majorHAnsi" w:cstheme="majorHAnsi"/>
          <w:sz w:val="28"/>
          <w:szCs w:val="28"/>
        </w:rPr>
        <w:t xml:space="preserve">Indbydelse til </w:t>
      </w:r>
      <w:r w:rsidR="009E76F3">
        <w:rPr>
          <w:rFonts w:asciiTheme="majorHAnsi" w:hAnsiTheme="majorHAnsi" w:cstheme="majorHAnsi"/>
          <w:b/>
          <w:bCs/>
          <w:sz w:val="28"/>
          <w:szCs w:val="28"/>
        </w:rPr>
        <w:t>I</w:t>
      </w:r>
      <w:r w:rsidRPr="003D2032">
        <w:rPr>
          <w:rFonts w:asciiTheme="majorHAnsi" w:hAnsiTheme="majorHAnsi" w:cstheme="majorHAnsi"/>
          <w:b/>
          <w:bCs/>
          <w:sz w:val="28"/>
          <w:szCs w:val="28"/>
        </w:rPr>
        <w:t>ndendørs</w:t>
      </w:r>
      <w:r w:rsidR="0020379F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9E76F3">
        <w:rPr>
          <w:rFonts w:asciiTheme="majorHAnsi" w:hAnsiTheme="majorHAnsi" w:cstheme="majorHAnsi"/>
          <w:sz w:val="28"/>
          <w:szCs w:val="28"/>
        </w:rPr>
        <w:t>S</w:t>
      </w:r>
      <w:r w:rsidRPr="003D2032">
        <w:rPr>
          <w:rFonts w:asciiTheme="majorHAnsi" w:hAnsiTheme="majorHAnsi" w:cstheme="majorHAnsi"/>
          <w:sz w:val="28"/>
          <w:szCs w:val="28"/>
        </w:rPr>
        <w:t>ommerturnering 202</w:t>
      </w:r>
      <w:r w:rsidR="00AE453C">
        <w:rPr>
          <w:rFonts w:asciiTheme="majorHAnsi" w:hAnsiTheme="majorHAnsi" w:cstheme="majorHAnsi"/>
          <w:sz w:val="28"/>
          <w:szCs w:val="28"/>
        </w:rPr>
        <w:t>5</w:t>
      </w:r>
      <w:r w:rsidR="0020379F">
        <w:rPr>
          <w:rFonts w:asciiTheme="majorHAnsi" w:hAnsiTheme="majorHAnsi" w:cstheme="majorHAnsi"/>
          <w:sz w:val="28"/>
          <w:szCs w:val="28"/>
        </w:rPr>
        <w:br/>
      </w:r>
      <w:r w:rsidR="0020379F" w:rsidRPr="00817346">
        <w:rPr>
          <w:rFonts w:asciiTheme="majorHAnsi" w:hAnsiTheme="majorHAnsi" w:cstheme="majorHAnsi"/>
          <w:sz w:val="28"/>
          <w:szCs w:val="28"/>
          <w:u w:val="single"/>
        </w:rPr>
        <w:t>DanskHåndbold Syd</w:t>
      </w:r>
    </w:p>
    <w:p w14:paraId="7A8D3491" w14:textId="77777777" w:rsidR="00A340E9" w:rsidRPr="005A2E55" w:rsidRDefault="00A340E9" w:rsidP="00A340E9">
      <w:pPr>
        <w:jc w:val="right"/>
        <w:rPr>
          <w:rFonts w:asciiTheme="majorHAnsi" w:hAnsiTheme="majorHAnsi" w:cstheme="majorHAnsi"/>
        </w:rPr>
      </w:pPr>
    </w:p>
    <w:p w14:paraId="5F70F486" w14:textId="2078E70D" w:rsidR="00A340E9" w:rsidRPr="005A2E55" w:rsidRDefault="0020379F" w:rsidP="00A340E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 w:rsidR="00A340E9" w:rsidRPr="005A2E55">
        <w:rPr>
          <w:rFonts w:asciiTheme="majorHAnsi" w:hAnsiTheme="majorHAnsi" w:cstheme="majorHAnsi"/>
        </w:rPr>
        <w:t xml:space="preserve">Sommerturneringen afvikles </w:t>
      </w:r>
      <w:r w:rsidR="005E664B">
        <w:rPr>
          <w:rFonts w:asciiTheme="majorHAnsi" w:hAnsiTheme="majorHAnsi" w:cstheme="majorHAnsi"/>
        </w:rPr>
        <w:t>med</w:t>
      </w:r>
      <w:r w:rsidR="00667933">
        <w:rPr>
          <w:rFonts w:asciiTheme="majorHAnsi" w:hAnsiTheme="majorHAnsi" w:cstheme="majorHAnsi"/>
        </w:rPr>
        <w:t xml:space="preserve"> tidligst</w:t>
      </w:r>
      <w:r w:rsidR="005E664B">
        <w:rPr>
          <w:rFonts w:asciiTheme="majorHAnsi" w:hAnsiTheme="majorHAnsi" w:cstheme="majorHAnsi"/>
        </w:rPr>
        <w:t xml:space="preserve"> start</w:t>
      </w:r>
      <w:r w:rsidR="00667933">
        <w:rPr>
          <w:rFonts w:asciiTheme="majorHAnsi" w:hAnsiTheme="majorHAnsi" w:cstheme="majorHAnsi"/>
        </w:rPr>
        <w:t xml:space="preserve"> </w:t>
      </w:r>
      <w:r w:rsidR="00750585">
        <w:rPr>
          <w:rFonts w:asciiTheme="majorHAnsi" w:hAnsiTheme="majorHAnsi" w:cstheme="majorHAnsi"/>
        </w:rPr>
        <w:t>tirsdag</w:t>
      </w:r>
      <w:r w:rsidR="00667933">
        <w:rPr>
          <w:rFonts w:asciiTheme="majorHAnsi" w:hAnsiTheme="majorHAnsi" w:cstheme="majorHAnsi"/>
        </w:rPr>
        <w:t xml:space="preserve"> i</w:t>
      </w:r>
      <w:r w:rsidR="00A340E9" w:rsidRPr="005A2E55">
        <w:rPr>
          <w:rFonts w:asciiTheme="majorHAnsi" w:hAnsiTheme="majorHAnsi" w:cstheme="majorHAnsi"/>
        </w:rPr>
        <w:t xml:space="preserve"> uge 1</w:t>
      </w:r>
      <w:r w:rsidR="00A340E9">
        <w:rPr>
          <w:rFonts w:asciiTheme="majorHAnsi" w:hAnsiTheme="majorHAnsi" w:cstheme="majorHAnsi"/>
        </w:rPr>
        <w:t>9</w:t>
      </w:r>
      <w:r w:rsidR="00667933">
        <w:rPr>
          <w:rFonts w:asciiTheme="majorHAnsi" w:hAnsiTheme="majorHAnsi" w:cstheme="majorHAnsi"/>
        </w:rPr>
        <w:t xml:space="preserve"> (første onsdag i maj)</w:t>
      </w:r>
      <w:r w:rsidR="00D0478B">
        <w:rPr>
          <w:rFonts w:asciiTheme="majorHAnsi" w:hAnsiTheme="majorHAnsi" w:cstheme="majorHAnsi"/>
        </w:rPr>
        <w:t>,</w:t>
      </w:r>
      <w:r w:rsidR="005E664B">
        <w:rPr>
          <w:rFonts w:asciiTheme="majorHAnsi" w:hAnsiTheme="majorHAnsi" w:cstheme="majorHAnsi"/>
        </w:rPr>
        <w:t xml:space="preserve"> og</w:t>
      </w:r>
      <w:r w:rsidR="00D0478B">
        <w:rPr>
          <w:rFonts w:asciiTheme="majorHAnsi" w:hAnsiTheme="majorHAnsi" w:cstheme="majorHAnsi"/>
        </w:rPr>
        <w:t xml:space="preserve"> spilles</w:t>
      </w:r>
      <w:r w:rsidR="002F4176">
        <w:rPr>
          <w:rFonts w:asciiTheme="majorHAnsi" w:hAnsiTheme="majorHAnsi" w:cstheme="majorHAnsi"/>
        </w:rPr>
        <w:t xml:space="preserve"> i</w:t>
      </w:r>
      <w:r w:rsidR="005E664B">
        <w:rPr>
          <w:rFonts w:asciiTheme="majorHAnsi" w:hAnsiTheme="majorHAnsi" w:cstheme="majorHAnsi"/>
        </w:rPr>
        <w:t xml:space="preserve"> de efterfølgende uger </w:t>
      </w:r>
      <w:r w:rsidR="00A340E9" w:rsidRPr="005A2E55">
        <w:rPr>
          <w:rFonts w:asciiTheme="majorHAnsi" w:hAnsiTheme="majorHAnsi" w:cstheme="majorHAnsi"/>
        </w:rPr>
        <w:t xml:space="preserve">i foreningernes træningstid. </w:t>
      </w:r>
    </w:p>
    <w:p w14:paraId="0B61B1EB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3DF333CD" w14:textId="4AD0D597" w:rsidR="00A340E9" w:rsidRPr="005A2E55" w:rsidRDefault="00A340E9" w:rsidP="00A340E9">
      <w:pPr>
        <w:rPr>
          <w:rFonts w:asciiTheme="majorHAnsi" w:hAnsiTheme="majorHAnsi" w:cstheme="majorHAnsi"/>
        </w:rPr>
      </w:pPr>
      <w:r w:rsidRPr="005A2E55">
        <w:rPr>
          <w:rFonts w:asciiTheme="majorHAnsi" w:hAnsiTheme="majorHAnsi" w:cstheme="majorHAnsi"/>
        </w:rPr>
        <w:t>Turneringen skal opfattes som en træningsturnering</w:t>
      </w:r>
      <w:r w:rsidR="007F17F3">
        <w:rPr>
          <w:rFonts w:asciiTheme="majorHAnsi" w:hAnsiTheme="majorHAnsi" w:cstheme="majorHAnsi"/>
        </w:rPr>
        <w:t>.</w:t>
      </w:r>
      <w:r w:rsidRPr="005A2E55">
        <w:rPr>
          <w:rFonts w:asciiTheme="majorHAnsi" w:hAnsiTheme="majorHAnsi" w:cstheme="majorHAnsi"/>
        </w:rPr>
        <w:t xml:space="preserve"> </w:t>
      </w:r>
      <w:r w:rsidR="0042283B">
        <w:rPr>
          <w:rFonts w:asciiTheme="majorHAnsi" w:hAnsiTheme="majorHAnsi" w:cstheme="majorHAnsi"/>
        </w:rPr>
        <w:t>Derfor spilles der ikke</w:t>
      </w:r>
      <w:r w:rsidRPr="005A2E55">
        <w:rPr>
          <w:rFonts w:asciiTheme="majorHAnsi" w:hAnsiTheme="majorHAnsi" w:cstheme="majorHAnsi"/>
        </w:rPr>
        <w:t xml:space="preserve"> frem til en vinder, da </w:t>
      </w:r>
      <w:r>
        <w:rPr>
          <w:rFonts w:asciiTheme="majorHAnsi" w:hAnsiTheme="majorHAnsi" w:cstheme="majorHAnsi"/>
        </w:rPr>
        <w:t>formålet</w:t>
      </w:r>
      <w:r w:rsidR="00E571F6">
        <w:rPr>
          <w:rFonts w:asciiTheme="majorHAnsi" w:hAnsiTheme="majorHAnsi" w:cstheme="majorHAnsi"/>
        </w:rPr>
        <w:t xml:space="preserve"> blot</w:t>
      </w:r>
      <w:r w:rsidRPr="005A2E55">
        <w:rPr>
          <w:rFonts w:asciiTheme="majorHAnsi" w:hAnsiTheme="majorHAnsi" w:cstheme="majorHAnsi"/>
        </w:rPr>
        <w:t xml:space="preserve"> er, at holdene får spillet nogle</w:t>
      </w:r>
      <w:r w:rsidR="00E571F6">
        <w:rPr>
          <w:rFonts w:asciiTheme="majorHAnsi" w:hAnsiTheme="majorHAnsi" w:cstheme="majorHAnsi"/>
        </w:rPr>
        <w:t xml:space="preserve"> gode</w:t>
      </w:r>
      <w:r w:rsidRPr="005A2E55">
        <w:rPr>
          <w:rFonts w:asciiTheme="majorHAnsi" w:hAnsiTheme="majorHAnsi" w:cstheme="majorHAnsi"/>
        </w:rPr>
        <w:t xml:space="preserve"> </w:t>
      </w:r>
      <w:r w:rsidR="007F17F3">
        <w:rPr>
          <w:rFonts w:asciiTheme="majorHAnsi" w:hAnsiTheme="majorHAnsi" w:cstheme="majorHAnsi"/>
        </w:rPr>
        <w:t>trænings</w:t>
      </w:r>
      <w:r w:rsidRPr="005A2E55">
        <w:rPr>
          <w:rFonts w:asciiTheme="majorHAnsi" w:hAnsiTheme="majorHAnsi" w:cstheme="majorHAnsi"/>
        </w:rPr>
        <w:t xml:space="preserve">kampe frem mod sommerferien. </w:t>
      </w:r>
    </w:p>
    <w:p w14:paraId="3617187D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2F134529" w14:textId="3E67E5D0" w:rsidR="00A340E9" w:rsidRDefault="00A340E9" w:rsidP="00A340E9">
      <w:pPr>
        <w:rPr>
          <w:rFonts w:asciiTheme="majorHAnsi" w:hAnsiTheme="majorHAnsi" w:cstheme="majorHAnsi"/>
        </w:rPr>
      </w:pPr>
      <w:r w:rsidRPr="005A2E55">
        <w:rPr>
          <w:rFonts w:asciiTheme="majorHAnsi" w:hAnsiTheme="majorHAnsi" w:cstheme="majorHAnsi"/>
        </w:rPr>
        <w:t xml:space="preserve">Vi tilstræber at lave puljer, så </w:t>
      </w:r>
      <w:r w:rsidR="0042283B">
        <w:rPr>
          <w:rFonts w:asciiTheme="majorHAnsi" w:hAnsiTheme="majorHAnsi" w:cstheme="majorHAnsi"/>
        </w:rPr>
        <w:t>de tilmeldte hold</w:t>
      </w:r>
      <w:r w:rsidRPr="005A2E55">
        <w:rPr>
          <w:rFonts w:asciiTheme="majorHAnsi" w:hAnsiTheme="majorHAnsi" w:cstheme="majorHAnsi"/>
        </w:rPr>
        <w:t xml:space="preserve"> får</w:t>
      </w:r>
      <w:r w:rsidR="0042283B">
        <w:rPr>
          <w:rFonts w:asciiTheme="majorHAnsi" w:hAnsiTheme="majorHAnsi" w:cstheme="majorHAnsi"/>
        </w:rPr>
        <w:t xml:space="preserve"> cirka</w:t>
      </w:r>
      <w:r w:rsidRPr="005A2E55">
        <w:rPr>
          <w:rFonts w:asciiTheme="majorHAnsi" w:hAnsiTheme="majorHAnsi" w:cstheme="majorHAnsi"/>
        </w:rPr>
        <w:t xml:space="preserve"> </w:t>
      </w:r>
      <w:r w:rsidR="001D482A">
        <w:rPr>
          <w:rFonts w:asciiTheme="majorHAnsi" w:hAnsiTheme="majorHAnsi" w:cstheme="majorHAnsi"/>
        </w:rPr>
        <w:t>4</w:t>
      </w:r>
      <w:r w:rsidRPr="005A2E55">
        <w:rPr>
          <w:rFonts w:asciiTheme="majorHAnsi" w:hAnsiTheme="majorHAnsi" w:cstheme="majorHAnsi"/>
        </w:rPr>
        <w:t xml:space="preserve"> kampe. </w:t>
      </w:r>
      <w:r w:rsidR="0020379F">
        <w:rPr>
          <w:rFonts w:asciiTheme="majorHAnsi" w:hAnsiTheme="majorHAnsi" w:cstheme="majorHAnsi"/>
        </w:rPr>
        <w:br/>
        <w:t>I</w:t>
      </w:r>
      <w:r w:rsidRPr="005A2E55">
        <w:rPr>
          <w:rFonts w:asciiTheme="majorHAnsi" w:hAnsiTheme="majorHAnsi" w:cstheme="majorHAnsi"/>
        </w:rPr>
        <w:t xml:space="preserve"> de rækker, hvor der ikke er tilmeldinger nok </w:t>
      </w:r>
      <w:r w:rsidR="0020379F">
        <w:rPr>
          <w:rFonts w:asciiTheme="majorHAnsi" w:hAnsiTheme="majorHAnsi" w:cstheme="majorHAnsi"/>
        </w:rPr>
        <w:t>til</w:t>
      </w:r>
      <w:r w:rsidRPr="005A2E55">
        <w:rPr>
          <w:rFonts w:asciiTheme="majorHAnsi" w:hAnsiTheme="majorHAnsi" w:cstheme="majorHAnsi"/>
        </w:rPr>
        <w:t xml:space="preserve"> hvert niveau, vil vi samle holdene på </w:t>
      </w:r>
      <w:r w:rsidR="0020379F">
        <w:rPr>
          <w:rFonts w:asciiTheme="majorHAnsi" w:hAnsiTheme="majorHAnsi" w:cstheme="majorHAnsi"/>
        </w:rPr>
        <w:t>é</w:t>
      </w:r>
      <w:r w:rsidRPr="005A2E55">
        <w:rPr>
          <w:rFonts w:asciiTheme="majorHAnsi" w:hAnsiTheme="majorHAnsi" w:cstheme="majorHAnsi"/>
        </w:rPr>
        <w:t>t niveau, hvis det giver mening.</w:t>
      </w:r>
    </w:p>
    <w:p w14:paraId="0421C440" w14:textId="77777777" w:rsidR="00A26AB0" w:rsidRDefault="00A26AB0" w:rsidP="00A340E9">
      <w:pPr>
        <w:rPr>
          <w:rFonts w:asciiTheme="majorHAnsi" w:hAnsiTheme="majorHAnsi" w:cstheme="majorHAnsi"/>
        </w:rPr>
      </w:pPr>
    </w:p>
    <w:p w14:paraId="532F589F" w14:textId="77777777" w:rsidR="00A340E9" w:rsidRDefault="00A340E9" w:rsidP="00A340E9">
      <w:pPr>
        <w:rPr>
          <w:rFonts w:asciiTheme="majorHAnsi" w:hAnsiTheme="majorHAnsi" w:cstheme="majorHAnsi"/>
        </w:rPr>
      </w:pPr>
    </w:p>
    <w:tbl>
      <w:tblPr>
        <w:tblStyle w:val="Tabel-Gitter"/>
        <w:tblW w:w="9627" w:type="dxa"/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A340E9" w14:paraId="4C0F4C10" w14:textId="77777777" w:rsidTr="00A340E9">
        <w:tc>
          <w:tcPr>
            <w:tcW w:w="3209" w:type="dxa"/>
          </w:tcPr>
          <w:p w14:paraId="0B77ACC2" w14:textId="2D37423B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  <w:b/>
                <w:bCs/>
              </w:rPr>
              <w:t>Række</w:t>
            </w:r>
            <w:r>
              <w:rPr>
                <w:rFonts w:asciiTheme="majorHAnsi" w:hAnsiTheme="majorHAnsi" w:cstheme="majorHAnsi"/>
                <w:b/>
                <w:bCs/>
              </w:rPr>
              <w:t>navn:</w:t>
            </w:r>
          </w:p>
        </w:tc>
        <w:tc>
          <w:tcPr>
            <w:tcW w:w="3209" w:type="dxa"/>
          </w:tcPr>
          <w:p w14:paraId="083978BA" w14:textId="0D37B569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Forbeholdt:</w:t>
            </w:r>
          </w:p>
        </w:tc>
        <w:tc>
          <w:tcPr>
            <w:tcW w:w="3209" w:type="dxa"/>
          </w:tcPr>
          <w:p w14:paraId="5E590093" w14:textId="3BF4A56B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  <w:b/>
                <w:bCs/>
              </w:rPr>
              <w:t>Spilletid</w:t>
            </w:r>
            <w:r>
              <w:rPr>
                <w:rFonts w:asciiTheme="majorHAnsi" w:hAnsiTheme="majorHAnsi" w:cstheme="majorHAnsi"/>
                <w:b/>
                <w:bCs/>
              </w:rPr>
              <w:t>:</w:t>
            </w:r>
            <w:r w:rsidRPr="005A2E55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</w:tr>
      <w:tr w:rsidR="00A340E9" w14:paraId="51EA14DD" w14:textId="77777777" w:rsidTr="00A340E9">
        <w:tc>
          <w:tcPr>
            <w:tcW w:w="3209" w:type="dxa"/>
          </w:tcPr>
          <w:p w14:paraId="01E5DBA8" w14:textId="76F6252D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Senior [køn] 1</w:t>
            </w:r>
          </w:p>
        </w:tc>
        <w:tc>
          <w:tcPr>
            <w:tcW w:w="3209" w:type="dxa"/>
          </w:tcPr>
          <w:p w14:paraId="6C465B25" w14:textId="529B3846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>D</w:t>
            </w:r>
            <w:r w:rsidR="0042283B">
              <w:rPr>
                <w:rFonts w:asciiTheme="majorHAnsi" w:hAnsiTheme="majorHAnsi" w:cstheme="majorHAnsi"/>
              </w:rPr>
              <w:t>anmarksserien</w:t>
            </w:r>
            <w:r w:rsidR="00184934">
              <w:rPr>
                <w:rFonts w:asciiTheme="majorHAnsi" w:hAnsiTheme="majorHAnsi" w:cstheme="majorHAnsi"/>
              </w:rPr>
              <w:t xml:space="preserve"> + Serie 1</w:t>
            </w:r>
          </w:p>
        </w:tc>
        <w:tc>
          <w:tcPr>
            <w:tcW w:w="3209" w:type="dxa"/>
          </w:tcPr>
          <w:p w14:paraId="6E47EAD6" w14:textId="55F4715D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2 x 30 min </w:t>
            </w:r>
          </w:p>
        </w:tc>
      </w:tr>
      <w:tr w:rsidR="00A340E9" w14:paraId="75F60162" w14:textId="77777777" w:rsidTr="00A340E9">
        <w:tc>
          <w:tcPr>
            <w:tcW w:w="3209" w:type="dxa"/>
          </w:tcPr>
          <w:p w14:paraId="1C2F4B56" w14:textId="5CB19E00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Senior [køn] 2</w:t>
            </w:r>
          </w:p>
        </w:tc>
        <w:tc>
          <w:tcPr>
            <w:tcW w:w="3209" w:type="dxa"/>
          </w:tcPr>
          <w:p w14:paraId="0A0A880A" w14:textId="4DA700C2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>Serie 2 + 3</w:t>
            </w:r>
          </w:p>
        </w:tc>
        <w:tc>
          <w:tcPr>
            <w:tcW w:w="3209" w:type="dxa"/>
          </w:tcPr>
          <w:p w14:paraId="6FADD851" w14:textId="1DADE071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2 x </w:t>
            </w:r>
            <w:r>
              <w:rPr>
                <w:rFonts w:asciiTheme="majorHAnsi" w:hAnsiTheme="majorHAnsi" w:cstheme="majorHAnsi"/>
              </w:rPr>
              <w:t>25</w:t>
            </w:r>
            <w:r w:rsidRPr="005A2E55">
              <w:rPr>
                <w:rFonts w:asciiTheme="majorHAnsi" w:hAnsiTheme="majorHAnsi" w:cstheme="majorHAnsi"/>
              </w:rPr>
              <w:t xml:space="preserve"> min </w:t>
            </w:r>
          </w:p>
        </w:tc>
      </w:tr>
      <w:tr w:rsidR="00A340E9" w14:paraId="4F5BCF12" w14:textId="77777777" w:rsidTr="00A340E9">
        <w:tc>
          <w:tcPr>
            <w:tcW w:w="3209" w:type="dxa"/>
          </w:tcPr>
          <w:p w14:paraId="79A00CBA" w14:textId="69697E52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U-19 [køn] 1</w:t>
            </w:r>
          </w:p>
        </w:tc>
        <w:tc>
          <w:tcPr>
            <w:tcW w:w="3209" w:type="dxa"/>
          </w:tcPr>
          <w:p w14:paraId="2A1C827E" w14:textId="001E41FD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U-19 1. </w:t>
            </w:r>
            <w:r w:rsidR="00213502">
              <w:rPr>
                <w:rFonts w:asciiTheme="majorHAnsi" w:hAnsiTheme="majorHAnsi" w:cstheme="majorHAnsi"/>
              </w:rPr>
              <w:t>div.</w:t>
            </w:r>
          </w:p>
        </w:tc>
        <w:tc>
          <w:tcPr>
            <w:tcW w:w="3209" w:type="dxa"/>
          </w:tcPr>
          <w:p w14:paraId="5B3C062B" w14:textId="328818DB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2 x 30 min </w:t>
            </w:r>
          </w:p>
        </w:tc>
      </w:tr>
      <w:tr w:rsidR="00A340E9" w14:paraId="1084E29A" w14:textId="77777777" w:rsidTr="00A340E9">
        <w:tc>
          <w:tcPr>
            <w:tcW w:w="3209" w:type="dxa"/>
          </w:tcPr>
          <w:p w14:paraId="1023D7CF" w14:textId="64C21CE9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U-19 [køn] 2</w:t>
            </w:r>
          </w:p>
        </w:tc>
        <w:tc>
          <w:tcPr>
            <w:tcW w:w="3209" w:type="dxa"/>
          </w:tcPr>
          <w:p w14:paraId="45B53A9D" w14:textId="5662DB89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>U-19</w:t>
            </w:r>
            <w:r w:rsidR="00652D5E">
              <w:rPr>
                <w:rFonts w:asciiTheme="majorHAnsi" w:hAnsiTheme="majorHAnsi" w:cstheme="majorHAnsi"/>
              </w:rPr>
              <w:t xml:space="preserve"> 2. div</w:t>
            </w:r>
            <w:r w:rsidR="00213502">
              <w:rPr>
                <w:rFonts w:asciiTheme="majorHAnsi" w:hAnsiTheme="majorHAnsi" w:cstheme="majorHAnsi"/>
              </w:rPr>
              <w:t>. +</w:t>
            </w:r>
            <w:r w:rsidRPr="005A2E55">
              <w:rPr>
                <w:rFonts w:asciiTheme="majorHAnsi" w:hAnsiTheme="majorHAnsi" w:cstheme="majorHAnsi"/>
              </w:rPr>
              <w:t xml:space="preserve"> A</w:t>
            </w:r>
          </w:p>
        </w:tc>
        <w:tc>
          <w:tcPr>
            <w:tcW w:w="3209" w:type="dxa"/>
          </w:tcPr>
          <w:p w14:paraId="3AA3779C" w14:textId="2A2E602D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2 x 25 min </w:t>
            </w:r>
          </w:p>
        </w:tc>
      </w:tr>
      <w:tr w:rsidR="00A340E9" w14:paraId="42D500E1" w14:textId="77777777" w:rsidTr="00A340E9">
        <w:tc>
          <w:tcPr>
            <w:tcW w:w="3209" w:type="dxa"/>
          </w:tcPr>
          <w:p w14:paraId="54F5D62F" w14:textId="2769677C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U-17 [køn] 1</w:t>
            </w:r>
          </w:p>
        </w:tc>
        <w:tc>
          <w:tcPr>
            <w:tcW w:w="3209" w:type="dxa"/>
          </w:tcPr>
          <w:p w14:paraId="29437E40" w14:textId="23D641E1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U-17 1. div. </w:t>
            </w:r>
          </w:p>
        </w:tc>
        <w:tc>
          <w:tcPr>
            <w:tcW w:w="3209" w:type="dxa"/>
          </w:tcPr>
          <w:p w14:paraId="5869C7A9" w14:textId="502C7749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>2 x 30 min</w:t>
            </w:r>
          </w:p>
        </w:tc>
      </w:tr>
      <w:tr w:rsidR="00A340E9" w14:paraId="60A0D675" w14:textId="77777777" w:rsidTr="00A340E9">
        <w:tc>
          <w:tcPr>
            <w:tcW w:w="3209" w:type="dxa"/>
          </w:tcPr>
          <w:p w14:paraId="008F8884" w14:textId="799FBE52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U-17 [køn] 2</w:t>
            </w:r>
          </w:p>
        </w:tc>
        <w:tc>
          <w:tcPr>
            <w:tcW w:w="3209" w:type="dxa"/>
          </w:tcPr>
          <w:p w14:paraId="7ED6CF01" w14:textId="5F4F6A1F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U-17 </w:t>
            </w:r>
            <w:r w:rsidR="00213502">
              <w:rPr>
                <w:rFonts w:asciiTheme="majorHAnsi" w:hAnsiTheme="majorHAnsi" w:cstheme="majorHAnsi"/>
              </w:rPr>
              <w:t>2. div. +</w:t>
            </w:r>
            <w:r w:rsidR="00213502" w:rsidRPr="005A2E55">
              <w:rPr>
                <w:rFonts w:asciiTheme="majorHAnsi" w:hAnsiTheme="majorHAnsi" w:cstheme="majorHAnsi"/>
              </w:rPr>
              <w:t xml:space="preserve"> A</w:t>
            </w:r>
          </w:p>
        </w:tc>
        <w:tc>
          <w:tcPr>
            <w:tcW w:w="3209" w:type="dxa"/>
          </w:tcPr>
          <w:p w14:paraId="1F2FE0BF" w14:textId="54E91CA9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>2 x 25 min</w:t>
            </w:r>
          </w:p>
        </w:tc>
      </w:tr>
      <w:tr w:rsidR="00A340E9" w14:paraId="7988FD0B" w14:textId="77777777" w:rsidTr="00A340E9">
        <w:tc>
          <w:tcPr>
            <w:tcW w:w="3209" w:type="dxa"/>
          </w:tcPr>
          <w:p w14:paraId="15502507" w14:textId="45498DFD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U-15 [køn] 1</w:t>
            </w:r>
          </w:p>
        </w:tc>
        <w:tc>
          <w:tcPr>
            <w:tcW w:w="3209" w:type="dxa"/>
          </w:tcPr>
          <w:p w14:paraId="00200BFA" w14:textId="76A4542B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U-15 1. div + 2. div </w:t>
            </w:r>
          </w:p>
        </w:tc>
        <w:tc>
          <w:tcPr>
            <w:tcW w:w="3209" w:type="dxa"/>
          </w:tcPr>
          <w:p w14:paraId="12A97F0F" w14:textId="0DFD63E0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2 x 25 min </w:t>
            </w:r>
          </w:p>
        </w:tc>
      </w:tr>
      <w:tr w:rsidR="00A340E9" w14:paraId="347A2143" w14:textId="77777777" w:rsidTr="00A340E9">
        <w:tc>
          <w:tcPr>
            <w:tcW w:w="3209" w:type="dxa"/>
          </w:tcPr>
          <w:p w14:paraId="6CF24414" w14:textId="6EA3ADC6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U-15 [køn] 2</w:t>
            </w:r>
          </w:p>
        </w:tc>
        <w:tc>
          <w:tcPr>
            <w:tcW w:w="3209" w:type="dxa"/>
          </w:tcPr>
          <w:p w14:paraId="6522B6CA" w14:textId="193DDC93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>U-15 A + B</w:t>
            </w:r>
          </w:p>
        </w:tc>
        <w:tc>
          <w:tcPr>
            <w:tcW w:w="3209" w:type="dxa"/>
          </w:tcPr>
          <w:p w14:paraId="36168C18" w14:textId="22AF4B79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>2 x 2</w:t>
            </w:r>
            <w:r w:rsidR="0099703D">
              <w:rPr>
                <w:rFonts w:asciiTheme="majorHAnsi" w:hAnsiTheme="majorHAnsi" w:cstheme="majorHAnsi"/>
              </w:rPr>
              <w:t>5</w:t>
            </w:r>
            <w:r w:rsidRPr="005A2E55">
              <w:rPr>
                <w:rFonts w:asciiTheme="majorHAnsi" w:hAnsiTheme="majorHAnsi" w:cstheme="majorHAnsi"/>
              </w:rPr>
              <w:t xml:space="preserve"> min </w:t>
            </w:r>
          </w:p>
        </w:tc>
      </w:tr>
      <w:tr w:rsidR="00A340E9" w14:paraId="470DB51C" w14:textId="77777777" w:rsidTr="00A340E9">
        <w:tc>
          <w:tcPr>
            <w:tcW w:w="3209" w:type="dxa"/>
          </w:tcPr>
          <w:p w14:paraId="4C5AD6B0" w14:textId="44C7C59B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U-13 [køn] 1</w:t>
            </w:r>
          </w:p>
        </w:tc>
        <w:tc>
          <w:tcPr>
            <w:tcW w:w="3209" w:type="dxa"/>
          </w:tcPr>
          <w:p w14:paraId="35A1C6BB" w14:textId="7543BD0E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>U-13 A</w:t>
            </w:r>
          </w:p>
        </w:tc>
        <w:tc>
          <w:tcPr>
            <w:tcW w:w="3209" w:type="dxa"/>
          </w:tcPr>
          <w:p w14:paraId="6F713424" w14:textId="4773A575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2 x 20 min </w:t>
            </w:r>
          </w:p>
        </w:tc>
      </w:tr>
      <w:tr w:rsidR="00A340E9" w14:paraId="115506C4" w14:textId="77777777" w:rsidTr="00A340E9">
        <w:tc>
          <w:tcPr>
            <w:tcW w:w="3209" w:type="dxa"/>
          </w:tcPr>
          <w:p w14:paraId="73E9DF97" w14:textId="206BAD0B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U-13 [køn] 2</w:t>
            </w:r>
          </w:p>
        </w:tc>
        <w:tc>
          <w:tcPr>
            <w:tcW w:w="3209" w:type="dxa"/>
          </w:tcPr>
          <w:p w14:paraId="4C9E15A4" w14:textId="42B8B121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U-13 B + C </w:t>
            </w:r>
          </w:p>
        </w:tc>
        <w:tc>
          <w:tcPr>
            <w:tcW w:w="3209" w:type="dxa"/>
          </w:tcPr>
          <w:p w14:paraId="073E8C9E" w14:textId="3A9F5691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2 x 20 min </w:t>
            </w:r>
          </w:p>
        </w:tc>
      </w:tr>
      <w:tr w:rsidR="00A340E9" w14:paraId="4D7ECDC3" w14:textId="77777777" w:rsidTr="00A340E9">
        <w:tc>
          <w:tcPr>
            <w:tcW w:w="3209" w:type="dxa"/>
          </w:tcPr>
          <w:p w14:paraId="05F13A50" w14:textId="7B123735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U-11 [køn] 1</w:t>
            </w:r>
          </w:p>
        </w:tc>
        <w:tc>
          <w:tcPr>
            <w:tcW w:w="3209" w:type="dxa"/>
          </w:tcPr>
          <w:p w14:paraId="0D2FBFCF" w14:textId="42702052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U-11 A </w:t>
            </w:r>
          </w:p>
        </w:tc>
        <w:tc>
          <w:tcPr>
            <w:tcW w:w="3209" w:type="dxa"/>
          </w:tcPr>
          <w:p w14:paraId="31DD6F5D" w14:textId="0DC8C315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2 x 20 min </w:t>
            </w:r>
          </w:p>
        </w:tc>
      </w:tr>
      <w:tr w:rsidR="00A340E9" w14:paraId="127BC338" w14:textId="77777777" w:rsidTr="00A340E9">
        <w:tc>
          <w:tcPr>
            <w:tcW w:w="3209" w:type="dxa"/>
          </w:tcPr>
          <w:p w14:paraId="14A89C64" w14:textId="29DD67ED" w:rsidR="00A340E9" w:rsidRDefault="00A340E9" w:rsidP="00A340E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Sommer – U-11 [køn] 2</w:t>
            </w:r>
          </w:p>
        </w:tc>
        <w:tc>
          <w:tcPr>
            <w:tcW w:w="3209" w:type="dxa"/>
          </w:tcPr>
          <w:p w14:paraId="10EA23C4" w14:textId="6294C1C1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U-11 B + C </w:t>
            </w:r>
          </w:p>
        </w:tc>
        <w:tc>
          <w:tcPr>
            <w:tcW w:w="3209" w:type="dxa"/>
          </w:tcPr>
          <w:p w14:paraId="5E9F2DA7" w14:textId="69F0BE44" w:rsidR="00A340E9" w:rsidRDefault="00A340E9" w:rsidP="00A340E9">
            <w:pPr>
              <w:rPr>
                <w:rFonts w:asciiTheme="majorHAnsi" w:hAnsiTheme="majorHAnsi" w:cstheme="majorHAnsi"/>
              </w:rPr>
            </w:pPr>
            <w:r w:rsidRPr="005A2E55">
              <w:rPr>
                <w:rFonts w:asciiTheme="majorHAnsi" w:hAnsiTheme="majorHAnsi" w:cstheme="majorHAnsi"/>
              </w:rPr>
              <w:t xml:space="preserve">2 x 20 min </w:t>
            </w:r>
          </w:p>
        </w:tc>
      </w:tr>
    </w:tbl>
    <w:p w14:paraId="591A75A5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672016E0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551A8AB5" w14:textId="5872122C" w:rsidR="00A340E9" w:rsidRDefault="00A340E9" w:rsidP="00A340E9">
      <w:pPr>
        <w:rPr>
          <w:rFonts w:asciiTheme="majorHAnsi" w:hAnsiTheme="majorHAnsi" w:cstheme="majorHAnsi"/>
        </w:rPr>
      </w:pPr>
      <w:r w:rsidRPr="005A2E55">
        <w:rPr>
          <w:rFonts w:asciiTheme="majorHAnsi" w:hAnsiTheme="majorHAnsi" w:cstheme="majorHAnsi"/>
        </w:rPr>
        <w:t xml:space="preserve">Kampene vil frit kunne placeres på alle hverdage i </w:t>
      </w:r>
      <w:r w:rsidR="0042283B">
        <w:rPr>
          <w:rFonts w:asciiTheme="majorHAnsi" w:hAnsiTheme="majorHAnsi" w:cstheme="majorHAnsi"/>
        </w:rPr>
        <w:t>d</w:t>
      </w:r>
      <w:r w:rsidRPr="005A2E55">
        <w:rPr>
          <w:rFonts w:asciiTheme="majorHAnsi" w:hAnsiTheme="majorHAnsi" w:cstheme="majorHAnsi"/>
        </w:rPr>
        <w:t>en uge,</w:t>
      </w:r>
      <w:r w:rsidR="0042283B">
        <w:rPr>
          <w:rFonts w:asciiTheme="majorHAnsi" w:hAnsiTheme="majorHAnsi" w:cstheme="majorHAnsi"/>
        </w:rPr>
        <w:t xml:space="preserve"> hvor den som udgangspunkt placeres a</w:t>
      </w:r>
      <w:r w:rsidR="00F55852">
        <w:rPr>
          <w:rFonts w:asciiTheme="majorHAnsi" w:hAnsiTheme="majorHAnsi" w:cstheme="majorHAnsi"/>
        </w:rPr>
        <w:t>f</w:t>
      </w:r>
      <w:r w:rsidR="0042283B">
        <w:rPr>
          <w:rFonts w:asciiTheme="majorHAnsi" w:hAnsiTheme="majorHAnsi" w:cstheme="majorHAnsi"/>
        </w:rPr>
        <w:t xml:space="preserve"> administrationen,</w:t>
      </w:r>
      <w:r w:rsidRPr="005A2E55">
        <w:rPr>
          <w:rFonts w:asciiTheme="majorHAnsi" w:hAnsiTheme="majorHAnsi" w:cstheme="majorHAnsi"/>
        </w:rPr>
        <w:t xml:space="preserve"> men vil også kunne spilles i weekenderne efter aftale med modstanderne</w:t>
      </w:r>
      <w:r>
        <w:rPr>
          <w:rFonts w:asciiTheme="majorHAnsi" w:hAnsiTheme="majorHAnsi" w:cstheme="majorHAnsi"/>
        </w:rPr>
        <w:t>.</w:t>
      </w:r>
      <w:r w:rsidRPr="005A2E55">
        <w:rPr>
          <w:rFonts w:asciiTheme="majorHAnsi" w:hAnsiTheme="majorHAnsi" w:cstheme="majorHAnsi"/>
        </w:rPr>
        <w:t xml:space="preserve"> Hjemmeholdet har ansvaret for at sikre, at de har en hal til rådighed på det tidspunkt, hvor de placerer egne hjemmekampe. </w:t>
      </w:r>
    </w:p>
    <w:p w14:paraId="52149BDC" w14:textId="77777777" w:rsidR="002F4176" w:rsidRDefault="002F4176" w:rsidP="00A340E9">
      <w:pPr>
        <w:rPr>
          <w:rFonts w:asciiTheme="majorHAnsi" w:hAnsiTheme="majorHAnsi" w:cstheme="majorHAnsi"/>
        </w:rPr>
      </w:pPr>
    </w:p>
    <w:p w14:paraId="14F05056" w14:textId="63AB8C1E" w:rsidR="002F4176" w:rsidRPr="005A2E55" w:rsidRDefault="002F4176" w:rsidP="00A340E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Udgangspunktet for sommerturneringen er, at hver</w:t>
      </w:r>
      <w:r w:rsidR="00CE7F00">
        <w:rPr>
          <w:rFonts w:asciiTheme="majorHAnsi" w:hAnsiTheme="majorHAnsi" w:cstheme="majorHAnsi"/>
        </w:rPr>
        <w:t>t</w:t>
      </w:r>
      <w:r>
        <w:rPr>
          <w:rFonts w:asciiTheme="majorHAnsi" w:hAnsiTheme="majorHAnsi" w:cstheme="majorHAnsi"/>
        </w:rPr>
        <w:t xml:space="preserve"> hold får tildelt 2 hjemmebanekampe og 2 udebanekampe</w:t>
      </w:r>
      <w:r w:rsidR="00CE7F00">
        <w:rPr>
          <w:rFonts w:asciiTheme="majorHAnsi" w:hAnsiTheme="majorHAnsi" w:cstheme="majorHAnsi"/>
        </w:rPr>
        <w:t>, hvor administrationen påsætter dommere på alle kampe</w:t>
      </w:r>
      <w:r>
        <w:rPr>
          <w:rFonts w:asciiTheme="majorHAnsi" w:hAnsiTheme="majorHAnsi" w:cstheme="majorHAnsi"/>
        </w:rPr>
        <w:t>.</w:t>
      </w:r>
    </w:p>
    <w:p w14:paraId="30794C50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41606374" w14:textId="2C762DEA" w:rsidR="007F3C90" w:rsidRDefault="007F3C90" w:rsidP="007F3C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*</w:t>
      </w:r>
      <w:r w:rsidRPr="007F3C90">
        <w:rPr>
          <w:rFonts w:asciiTheme="majorHAnsi" w:hAnsiTheme="majorHAnsi" w:cstheme="majorHAnsi"/>
        </w:rPr>
        <w:t xml:space="preserve"> </w:t>
      </w:r>
      <w:r w:rsidR="002F4176" w:rsidRPr="002F4176">
        <w:rPr>
          <w:rFonts w:asciiTheme="majorHAnsi" w:hAnsiTheme="majorHAnsi" w:cstheme="majorHAnsi"/>
          <w:u w:val="single"/>
        </w:rPr>
        <w:t>Gældende t</w:t>
      </w:r>
      <w:r w:rsidRPr="002F4176">
        <w:rPr>
          <w:rFonts w:asciiTheme="majorHAnsi" w:hAnsiTheme="majorHAnsi" w:cstheme="majorHAnsi"/>
          <w:u w:val="single"/>
        </w:rPr>
        <w:t>ilmeldingsgebyr</w:t>
      </w:r>
      <w:r w:rsidR="00C17635" w:rsidRPr="002F4176">
        <w:rPr>
          <w:rFonts w:asciiTheme="majorHAnsi" w:hAnsiTheme="majorHAnsi" w:cstheme="majorHAnsi"/>
          <w:u w:val="single"/>
        </w:rPr>
        <w:t xml:space="preserve"> – alt inkluderet</w:t>
      </w:r>
      <w:r w:rsidRPr="002F4176">
        <w:rPr>
          <w:rFonts w:asciiTheme="majorHAnsi" w:hAnsiTheme="majorHAnsi" w:cstheme="majorHAnsi"/>
          <w:u w:val="single"/>
        </w:rPr>
        <w:t>:</w:t>
      </w:r>
      <w:r w:rsidRPr="007F3C90">
        <w:rPr>
          <w:rFonts w:asciiTheme="majorHAnsi" w:hAnsiTheme="majorHAnsi" w:cstheme="majorHAnsi"/>
        </w:rPr>
        <w:t xml:space="preserve"> </w:t>
      </w:r>
    </w:p>
    <w:p w14:paraId="7FE2379C" w14:textId="4B043965" w:rsidR="007F3C90" w:rsidRPr="007F3C90" w:rsidRDefault="007F3C90" w:rsidP="007F3C9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</w:t>
      </w:r>
      <w:r w:rsidRPr="007F3C90">
        <w:rPr>
          <w:rFonts w:asciiTheme="majorHAnsi" w:hAnsiTheme="majorHAnsi" w:cstheme="majorHAnsi"/>
        </w:rPr>
        <w:t>995 kr. p</w:t>
      </w:r>
      <w:r w:rsidR="00CE7F00">
        <w:rPr>
          <w:rFonts w:asciiTheme="majorHAnsi" w:hAnsiTheme="majorHAnsi" w:cstheme="majorHAnsi"/>
        </w:rPr>
        <w:t>e</w:t>
      </w:r>
      <w:r w:rsidRPr="007F3C90">
        <w:rPr>
          <w:rFonts w:asciiTheme="majorHAnsi" w:hAnsiTheme="majorHAnsi" w:cstheme="majorHAnsi"/>
        </w:rPr>
        <w:t>r hold</w:t>
      </w:r>
      <w:r>
        <w:rPr>
          <w:rFonts w:asciiTheme="majorHAnsi" w:hAnsiTheme="majorHAnsi" w:cstheme="majorHAnsi"/>
        </w:rPr>
        <w:t>, som spiller med to dommere.</w:t>
      </w:r>
      <w:r>
        <w:rPr>
          <w:rFonts w:asciiTheme="majorHAnsi" w:hAnsiTheme="majorHAnsi" w:cstheme="majorHAnsi"/>
        </w:rPr>
        <w:br/>
        <w:t xml:space="preserve">- </w:t>
      </w:r>
      <w:r w:rsidR="00C17635">
        <w:rPr>
          <w:rFonts w:asciiTheme="majorHAnsi" w:hAnsiTheme="majorHAnsi" w:cstheme="majorHAnsi"/>
        </w:rPr>
        <w:t>650 kr. per hold, som spiller med én dommer</w:t>
      </w:r>
    </w:p>
    <w:p w14:paraId="3871638B" w14:textId="247C53B6" w:rsidR="00A340E9" w:rsidRPr="005A2E55" w:rsidRDefault="00A340E9" w:rsidP="00A340E9">
      <w:pPr>
        <w:rPr>
          <w:rFonts w:asciiTheme="majorHAnsi" w:hAnsiTheme="majorHAnsi" w:cstheme="majorHAnsi"/>
        </w:rPr>
      </w:pPr>
    </w:p>
    <w:p w14:paraId="71049419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57B283A8" w14:textId="1C49E137" w:rsidR="00A340E9" w:rsidRPr="005A2E55" w:rsidRDefault="00A340E9" w:rsidP="00A340E9">
      <w:pPr>
        <w:rPr>
          <w:rFonts w:asciiTheme="majorHAnsi" w:hAnsiTheme="majorHAnsi" w:cstheme="majorHAnsi"/>
        </w:rPr>
      </w:pPr>
      <w:r w:rsidRPr="005A2E55">
        <w:rPr>
          <w:rFonts w:asciiTheme="majorHAnsi" w:hAnsiTheme="majorHAnsi" w:cstheme="majorHAnsi"/>
        </w:rPr>
        <w:t>Ved et evt. afbud til en planlagt kamp</w:t>
      </w:r>
      <w:r w:rsidR="0042283B">
        <w:rPr>
          <w:rFonts w:asciiTheme="majorHAnsi" w:hAnsiTheme="majorHAnsi" w:cstheme="majorHAnsi"/>
        </w:rPr>
        <w:t>,</w:t>
      </w:r>
      <w:r w:rsidRPr="005A2E55">
        <w:rPr>
          <w:rFonts w:asciiTheme="majorHAnsi" w:hAnsiTheme="majorHAnsi" w:cstheme="majorHAnsi"/>
        </w:rPr>
        <w:t xml:space="preserve"> vil der blive opkrævet et gebyr på 500 kr. Det samme gælder, </w:t>
      </w:r>
      <w:r w:rsidR="00414B9B">
        <w:rPr>
          <w:rFonts w:asciiTheme="majorHAnsi" w:hAnsiTheme="majorHAnsi" w:cstheme="majorHAnsi"/>
        </w:rPr>
        <w:t>hvis</w:t>
      </w:r>
      <w:r w:rsidRPr="005A2E55">
        <w:rPr>
          <w:rFonts w:asciiTheme="majorHAnsi" w:hAnsiTheme="majorHAnsi" w:cstheme="majorHAnsi"/>
        </w:rPr>
        <w:t xml:space="preserve"> man ønsker en kamp flyttet mindre end 14 dage før, den er fastsat til. </w:t>
      </w:r>
    </w:p>
    <w:p w14:paraId="7671B88B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03C197A6" w14:textId="1470E37B" w:rsidR="00A340E9" w:rsidRPr="005A2E55" w:rsidRDefault="00A340E9" w:rsidP="00A340E9">
      <w:pPr>
        <w:rPr>
          <w:rFonts w:asciiTheme="majorHAnsi" w:hAnsiTheme="majorHAnsi" w:cstheme="majorHAnsi"/>
        </w:rPr>
      </w:pPr>
      <w:r w:rsidRPr="005A2E55">
        <w:rPr>
          <w:rFonts w:asciiTheme="majorHAnsi" w:hAnsiTheme="majorHAnsi" w:cstheme="majorHAnsi"/>
        </w:rPr>
        <w:t>Der spilles med de nye årgange for sæsonen 202</w:t>
      </w:r>
      <w:r w:rsidR="00AE453C">
        <w:rPr>
          <w:rFonts w:asciiTheme="majorHAnsi" w:hAnsiTheme="majorHAnsi" w:cstheme="majorHAnsi"/>
        </w:rPr>
        <w:t>5/</w:t>
      </w:r>
      <w:r w:rsidRPr="005A2E55">
        <w:rPr>
          <w:rFonts w:asciiTheme="majorHAnsi" w:hAnsiTheme="majorHAnsi" w:cstheme="majorHAnsi"/>
        </w:rPr>
        <w:t>202</w:t>
      </w:r>
      <w:r w:rsidR="00AE453C">
        <w:rPr>
          <w:rFonts w:asciiTheme="majorHAnsi" w:hAnsiTheme="majorHAnsi" w:cstheme="majorHAnsi"/>
        </w:rPr>
        <w:t>6</w:t>
      </w:r>
      <w:r w:rsidRPr="005A2E55">
        <w:rPr>
          <w:rFonts w:asciiTheme="majorHAnsi" w:hAnsiTheme="majorHAnsi" w:cstheme="majorHAnsi"/>
        </w:rPr>
        <w:t>.</w:t>
      </w:r>
      <w:r w:rsidR="00166884">
        <w:rPr>
          <w:rFonts w:asciiTheme="majorHAnsi" w:hAnsiTheme="majorHAnsi" w:cstheme="majorHAnsi"/>
        </w:rPr>
        <w:br/>
      </w:r>
      <w:r w:rsidR="00166884">
        <w:rPr>
          <w:rFonts w:asciiTheme="majorHAnsi" w:hAnsiTheme="majorHAnsi" w:cstheme="majorHAnsi"/>
        </w:rPr>
        <w:br/>
        <w:t xml:space="preserve">Husk at tilmelde jer i den rigtige række, jævnfør skemaet på forrige side, så vi får afviklet de bedst mulige træningskampe uden </w:t>
      </w:r>
      <w:r w:rsidR="00F56436">
        <w:rPr>
          <w:rFonts w:asciiTheme="majorHAnsi" w:hAnsiTheme="majorHAnsi" w:cstheme="majorHAnsi"/>
        </w:rPr>
        <w:t xml:space="preserve">for </w:t>
      </w:r>
      <w:r w:rsidR="00166884">
        <w:rPr>
          <w:rFonts w:asciiTheme="majorHAnsi" w:hAnsiTheme="majorHAnsi" w:cstheme="majorHAnsi"/>
        </w:rPr>
        <w:t>store niveauforskelle;</w:t>
      </w:r>
      <w:r w:rsidR="00166884">
        <w:rPr>
          <w:rFonts w:asciiTheme="majorHAnsi" w:hAnsiTheme="majorHAnsi" w:cstheme="majorHAnsi"/>
        </w:rPr>
        <w:br/>
      </w:r>
      <w:r w:rsidR="00166884">
        <w:rPr>
          <w:rFonts w:asciiTheme="majorHAnsi" w:hAnsiTheme="majorHAnsi" w:cstheme="majorHAnsi"/>
        </w:rPr>
        <w:br/>
        <w:t>- Rækkenavnet, der slutter med ”1”, er for de højst rangeret hold i dén årgang.</w:t>
      </w:r>
      <w:r w:rsidR="00166884">
        <w:rPr>
          <w:rFonts w:asciiTheme="majorHAnsi" w:hAnsiTheme="majorHAnsi" w:cstheme="majorHAnsi"/>
        </w:rPr>
        <w:br/>
        <w:t>- Rækkenavnet, der slutter med ”2”, er for de lavest rangeret hold i dén årgang.</w:t>
      </w:r>
    </w:p>
    <w:p w14:paraId="34E36531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12ADD0E3" w14:textId="043F336D" w:rsidR="00A340E9" w:rsidRPr="005A2E55" w:rsidRDefault="00A340E9" w:rsidP="00A340E9">
      <w:pPr>
        <w:rPr>
          <w:rFonts w:asciiTheme="majorHAnsi" w:hAnsiTheme="majorHAnsi" w:cstheme="majorHAnsi"/>
        </w:rPr>
      </w:pPr>
      <w:r w:rsidRPr="005A2E55">
        <w:rPr>
          <w:rFonts w:asciiTheme="majorHAnsi" w:hAnsiTheme="majorHAnsi" w:cstheme="majorHAnsi"/>
        </w:rPr>
        <w:t xml:space="preserve">Vi håber, at I vil tilmelde jer til sommerturneringen, så vi kan holde gang i håndbolden frem til sommerferien for de hold, der måtte ønske dette. Dog forbeholder vi os ret til ikke at lave en turnering i en række, </w:t>
      </w:r>
      <w:proofErr w:type="gramStart"/>
      <w:r w:rsidRPr="005A2E55">
        <w:rPr>
          <w:rFonts w:asciiTheme="majorHAnsi" w:hAnsiTheme="majorHAnsi" w:cstheme="majorHAnsi"/>
        </w:rPr>
        <w:t>såfremt</w:t>
      </w:r>
      <w:proofErr w:type="gramEnd"/>
      <w:r w:rsidRPr="005A2E55">
        <w:rPr>
          <w:rFonts w:asciiTheme="majorHAnsi" w:hAnsiTheme="majorHAnsi" w:cstheme="majorHAnsi"/>
        </w:rPr>
        <w:t xml:space="preserve"> der ikke er tilmeldinger nok. </w:t>
      </w:r>
    </w:p>
    <w:p w14:paraId="31333DE7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15DA8B8E" w14:textId="0C987E86" w:rsidR="00A340E9" w:rsidRPr="005A2E55" w:rsidRDefault="00A340E9" w:rsidP="00A340E9">
      <w:pPr>
        <w:rPr>
          <w:rFonts w:asciiTheme="majorHAnsi" w:hAnsiTheme="majorHAnsi" w:cstheme="majorHAnsi"/>
        </w:rPr>
      </w:pPr>
      <w:r w:rsidRPr="005A2E55">
        <w:rPr>
          <w:rFonts w:asciiTheme="majorHAnsi" w:hAnsiTheme="majorHAnsi" w:cstheme="majorHAnsi"/>
        </w:rPr>
        <w:t>Tilmelding skal ske</w:t>
      </w:r>
      <w:r w:rsidRPr="005A2E55">
        <w:rPr>
          <w:rFonts w:asciiTheme="majorHAnsi" w:hAnsiTheme="majorHAnsi" w:cstheme="majorHAnsi"/>
          <w:b/>
          <w:bCs/>
        </w:rPr>
        <w:t xml:space="preserve"> senest d. 2</w:t>
      </w:r>
      <w:r w:rsidR="00154D9D">
        <w:rPr>
          <w:rFonts w:asciiTheme="majorHAnsi" w:hAnsiTheme="majorHAnsi" w:cstheme="majorHAnsi"/>
          <w:b/>
          <w:bCs/>
        </w:rPr>
        <w:t>0</w:t>
      </w:r>
      <w:r w:rsidRPr="005A2E55">
        <w:rPr>
          <w:rFonts w:asciiTheme="majorHAnsi" w:hAnsiTheme="majorHAnsi" w:cstheme="majorHAnsi"/>
          <w:b/>
          <w:bCs/>
        </w:rPr>
        <w:t>. april 202</w:t>
      </w:r>
      <w:r w:rsidR="00154D9D">
        <w:rPr>
          <w:rFonts w:asciiTheme="majorHAnsi" w:hAnsiTheme="majorHAnsi" w:cstheme="majorHAnsi"/>
          <w:b/>
          <w:bCs/>
        </w:rPr>
        <w:t>5</w:t>
      </w:r>
      <w:r w:rsidRPr="005A2E55">
        <w:rPr>
          <w:rFonts w:asciiTheme="majorHAnsi" w:hAnsiTheme="majorHAnsi" w:cstheme="majorHAnsi"/>
        </w:rPr>
        <w:t xml:space="preserve"> i foreningens </w:t>
      </w:r>
      <w:proofErr w:type="spellStart"/>
      <w:r w:rsidRPr="005A2E55">
        <w:rPr>
          <w:rFonts w:asciiTheme="majorHAnsi" w:hAnsiTheme="majorHAnsi" w:cstheme="majorHAnsi"/>
        </w:rPr>
        <w:t>HåndOffice</w:t>
      </w:r>
      <w:proofErr w:type="spellEnd"/>
      <w:r w:rsidRPr="005A2E55">
        <w:rPr>
          <w:rFonts w:asciiTheme="majorHAnsi" w:hAnsiTheme="majorHAnsi" w:cstheme="majorHAnsi"/>
        </w:rPr>
        <w:t xml:space="preserve"> under holdtilmelding og forbund DanskHåndbold </w:t>
      </w:r>
      <w:r w:rsidR="00A26AB0">
        <w:rPr>
          <w:rFonts w:asciiTheme="majorHAnsi" w:hAnsiTheme="majorHAnsi" w:cstheme="majorHAnsi"/>
        </w:rPr>
        <w:t>Syd</w:t>
      </w:r>
      <w:r>
        <w:rPr>
          <w:rFonts w:asciiTheme="majorHAnsi" w:hAnsiTheme="majorHAnsi" w:cstheme="majorHAnsi"/>
        </w:rPr>
        <w:t>.</w:t>
      </w:r>
    </w:p>
    <w:p w14:paraId="7C2888BF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3A12F023" w14:textId="52A93913" w:rsidR="00A340E9" w:rsidRPr="005A2E55" w:rsidRDefault="00A340E9" w:rsidP="00A340E9">
      <w:pPr>
        <w:rPr>
          <w:rFonts w:asciiTheme="majorHAnsi" w:hAnsiTheme="majorHAnsi" w:cstheme="majorHAnsi"/>
        </w:rPr>
      </w:pPr>
      <w:r w:rsidRPr="005A2E55">
        <w:rPr>
          <w:rFonts w:asciiTheme="majorHAnsi" w:hAnsiTheme="majorHAnsi" w:cstheme="majorHAnsi"/>
        </w:rPr>
        <w:t xml:space="preserve">Foreningerne skal forvente at skulle sætte tider på egne hjemmekampe i </w:t>
      </w:r>
      <w:proofErr w:type="spellStart"/>
      <w:r w:rsidRPr="005A2E55">
        <w:rPr>
          <w:rFonts w:asciiTheme="majorHAnsi" w:hAnsiTheme="majorHAnsi" w:cstheme="majorHAnsi"/>
        </w:rPr>
        <w:t>HåndOffice</w:t>
      </w:r>
      <w:proofErr w:type="spellEnd"/>
      <w:r w:rsidR="0042283B">
        <w:rPr>
          <w:rFonts w:asciiTheme="majorHAnsi" w:hAnsiTheme="majorHAnsi" w:cstheme="majorHAnsi"/>
        </w:rPr>
        <w:t xml:space="preserve"> fra onsdag d. 2</w:t>
      </w:r>
      <w:r w:rsidR="00706167">
        <w:rPr>
          <w:rFonts w:asciiTheme="majorHAnsi" w:hAnsiTheme="majorHAnsi" w:cstheme="majorHAnsi"/>
        </w:rPr>
        <w:t>3</w:t>
      </w:r>
      <w:r w:rsidR="0042283B">
        <w:rPr>
          <w:rFonts w:asciiTheme="majorHAnsi" w:hAnsiTheme="majorHAnsi" w:cstheme="majorHAnsi"/>
        </w:rPr>
        <w:t>/4</w:t>
      </w:r>
      <w:r w:rsidRPr="005A2E55">
        <w:rPr>
          <w:rFonts w:asciiTheme="majorHAnsi" w:hAnsiTheme="majorHAnsi" w:cstheme="majorHAnsi"/>
        </w:rPr>
        <w:t xml:space="preserve"> </w:t>
      </w:r>
      <w:r w:rsidR="0042283B">
        <w:rPr>
          <w:rFonts w:asciiTheme="majorHAnsi" w:hAnsiTheme="majorHAnsi" w:cstheme="majorHAnsi"/>
        </w:rPr>
        <w:t>t.o.m. søndag d. 2</w:t>
      </w:r>
      <w:r w:rsidR="00706167">
        <w:rPr>
          <w:rFonts w:asciiTheme="majorHAnsi" w:hAnsiTheme="majorHAnsi" w:cstheme="majorHAnsi"/>
        </w:rPr>
        <w:t>7</w:t>
      </w:r>
      <w:r w:rsidR="0042283B">
        <w:rPr>
          <w:rFonts w:asciiTheme="majorHAnsi" w:hAnsiTheme="majorHAnsi" w:cstheme="majorHAnsi"/>
        </w:rPr>
        <w:t>/4</w:t>
      </w:r>
      <w:r w:rsidRPr="005A2E55">
        <w:rPr>
          <w:rFonts w:asciiTheme="majorHAnsi" w:hAnsiTheme="majorHAnsi" w:cstheme="majorHAnsi"/>
        </w:rPr>
        <w:t xml:space="preserve">, så kampene kan være klar derefter. </w:t>
      </w:r>
    </w:p>
    <w:p w14:paraId="03934629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43F74565" w14:textId="77777777" w:rsidR="00A340E9" w:rsidRDefault="00A340E9" w:rsidP="00A340E9">
      <w:pPr>
        <w:rPr>
          <w:rFonts w:asciiTheme="majorHAnsi" w:hAnsiTheme="majorHAnsi" w:cstheme="majorHAnsi"/>
        </w:rPr>
      </w:pPr>
    </w:p>
    <w:p w14:paraId="002E1DDE" w14:textId="77777777" w:rsidR="00A340E9" w:rsidRPr="005A2E55" w:rsidRDefault="00A340E9" w:rsidP="00A340E9">
      <w:pPr>
        <w:rPr>
          <w:rFonts w:asciiTheme="majorHAnsi" w:hAnsiTheme="majorHAnsi" w:cstheme="majorHAnsi"/>
        </w:rPr>
      </w:pPr>
    </w:p>
    <w:p w14:paraId="043C8FE4" w14:textId="77777777" w:rsidR="00A340E9" w:rsidRPr="00A119F1" w:rsidRDefault="00A340E9" w:rsidP="00A340E9">
      <w:pPr>
        <w:jc w:val="center"/>
        <w:rPr>
          <w:rFonts w:asciiTheme="majorHAnsi" w:hAnsiTheme="majorHAnsi" w:cstheme="majorHAnsi"/>
          <w:i/>
          <w:iCs/>
        </w:rPr>
      </w:pPr>
      <w:r w:rsidRPr="00A119F1">
        <w:rPr>
          <w:rFonts w:asciiTheme="majorHAnsi" w:hAnsiTheme="majorHAnsi" w:cstheme="majorHAnsi"/>
          <w:i/>
          <w:iCs/>
        </w:rPr>
        <w:t>Med venlig</w:t>
      </w:r>
    </w:p>
    <w:p w14:paraId="2268C0D3" w14:textId="77777777" w:rsidR="00A340E9" w:rsidRDefault="00A340E9" w:rsidP="00A340E9">
      <w:pPr>
        <w:jc w:val="center"/>
        <w:rPr>
          <w:rFonts w:asciiTheme="majorHAnsi" w:hAnsiTheme="majorHAnsi" w:cstheme="majorHAnsi"/>
          <w:i/>
          <w:iCs/>
        </w:rPr>
      </w:pPr>
    </w:p>
    <w:p w14:paraId="1A357DE4" w14:textId="387B1307" w:rsidR="00B54763" w:rsidRPr="00A119F1" w:rsidRDefault="00B54763" w:rsidP="00A340E9">
      <w:pPr>
        <w:jc w:val="center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>Peter-Tommas Møss</w:t>
      </w:r>
      <w:r>
        <w:rPr>
          <w:rFonts w:asciiTheme="majorHAnsi" w:hAnsiTheme="majorHAnsi" w:cstheme="majorHAnsi"/>
          <w:i/>
          <w:iCs/>
        </w:rPr>
        <w:br/>
        <w:t>/</w:t>
      </w:r>
    </w:p>
    <w:p w14:paraId="27BA19D5" w14:textId="624C278D" w:rsidR="00A340E9" w:rsidRPr="00A119F1" w:rsidRDefault="00A340E9" w:rsidP="00A340E9">
      <w:pPr>
        <w:jc w:val="center"/>
        <w:rPr>
          <w:rFonts w:asciiTheme="majorHAnsi" w:hAnsiTheme="majorHAnsi" w:cstheme="majorHAnsi"/>
          <w:i/>
          <w:iCs/>
        </w:rPr>
      </w:pPr>
      <w:r w:rsidRPr="00A119F1">
        <w:rPr>
          <w:rFonts w:asciiTheme="majorHAnsi" w:hAnsiTheme="majorHAnsi" w:cstheme="majorHAnsi"/>
          <w:i/>
          <w:iCs/>
        </w:rPr>
        <w:t xml:space="preserve">DanskHåndbold </w:t>
      </w:r>
      <w:r w:rsidR="00A26AB0">
        <w:rPr>
          <w:rFonts w:asciiTheme="majorHAnsi" w:hAnsiTheme="majorHAnsi" w:cstheme="majorHAnsi"/>
          <w:i/>
          <w:iCs/>
        </w:rPr>
        <w:t>Syd</w:t>
      </w:r>
    </w:p>
    <w:p w14:paraId="297DD65C" w14:textId="77777777" w:rsidR="00A340E9" w:rsidRPr="00C939D4" w:rsidRDefault="00A340E9" w:rsidP="00A340E9"/>
    <w:p w14:paraId="29FB12FA" w14:textId="77777777" w:rsidR="009738EF" w:rsidRDefault="009738EF" w:rsidP="00BA05D6"/>
    <w:p w14:paraId="7AFB9819" w14:textId="77777777" w:rsidR="002C1249" w:rsidRDefault="002C1249" w:rsidP="00BA05D6"/>
    <w:p w14:paraId="17C886B7" w14:textId="0A48FBE4" w:rsidR="00B9680F" w:rsidRPr="00863F78" w:rsidRDefault="007F3C90" w:rsidP="00BA05D6">
      <w:pPr>
        <w:rPr>
          <w:i/>
          <w:iCs/>
        </w:rPr>
      </w:pPr>
      <w:r>
        <w:br/>
      </w:r>
    </w:p>
    <w:sectPr w:rsidR="00B9680F" w:rsidRPr="00863F78" w:rsidSect="002340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134" w:bottom="1361" w:left="1134" w:header="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FB763" w14:textId="77777777" w:rsidR="00B7465A" w:rsidRDefault="00B7465A">
      <w:r>
        <w:separator/>
      </w:r>
    </w:p>
  </w:endnote>
  <w:endnote w:type="continuationSeparator" w:id="0">
    <w:p w14:paraId="6A2CAB01" w14:textId="77777777" w:rsidR="00B7465A" w:rsidRDefault="00B7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18396E7-492D-4871-B360-9705E0B588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43B61B-A7F4-470E-BBF0-5739DBEDC677}"/>
    <w:embedItalic r:id="rId3" w:fontKey="{F0D0C3EF-DF45-40A7-9855-1DE9CE3304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FD6C891-B4F1-4EB0-A3FF-14DE0A06A01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F30E772-9842-4821-8A06-B0828DB184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B760BBE-8B80-40A8-B414-3370FDE35D5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B2E123C-4DF9-472A-A8C1-95A9F9F609D9}"/>
    <w:embedBold r:id="rId8" w:fontKey="{2CC306BD-39E4-4D8F-81FD-DE336318C638}"/>
    <w:embedItalic r:id="rId9" w:fontKey="{AE444072-AEB6-42A5-BD32-F5899EA033C2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0" w:fontKey="{359C0253-4C20-48E1-990E-D37939A06610}"/>
    <w:embedBold r:id="rId11" w:fontKey="{5FD55621-769B-4F30-AF5C-574FF2A383A5}"/>
    <w:embedItalic r:id="rId12" w:fontKey="{3F9AAC7F-2C5C-4A2D-929B-CCCA0F6273B9}"/>
  </w:font>
  <w:font w:name="Times New Roman (Brødtekst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281466760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A28AFDB" w14:textId="77777777" w:rsidR="00B40B12" w:rsidRDefault="00B40B12" w:rsidP="00485654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5EF1197" w14:textId="77777777" w:rsidR="00B40B12" w:rsidRDefault="00B40B12" w:rsidP="00B40B1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C7E57" w14:textId="77777777" w:rsidR="00B40B12" w:rsidRDefault="00B40B12" w:rsidP="00B40B12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965D84A" wp14:editId="53277CF4">
              <wp:simplePos x="0" y="0"/>
              <wp:positionH relativeFrom="margin">
                <wp:posOffset>4989830</wp:posOffset>
              </wp:positionH>
              <wp:positionV relativeFrom="page">
                <wp:posOffset>10081260</wp:posOffset>
              </wp:positionV>
              <wp:extent cx="1125855" cy="280800"/>
              <wp:effectExtent l="0" t="0" r="4445" b="0"/>
              <wp:wrapNone/>
              <wp:docPr id="19" name="Tekstfel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585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3497CC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65D84A" id="_x0000_t202" coordsize="21600,21600" o:spt="202" path="m,l,21600r21600,l21600,xe">
              <v:stroke joinstyle="miter"/>
              <v:path gradientshapeok="t" o:connecttype="rect"/>
            </v:shapetype>
            <v:shape id="Tekstfelt 19" o:spid="_x0000_s1026" type="#_x0000_t202" style="position:absolute;margin-left:392.9pt;margin-top:793.8pt;width:88.65pt;height:22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" filled="f" stroked="f" strokeweight=".5pt">
              <v:textbox inset="0,0,0,0">
                <w:txbxContent>
                  <w:p w14:paraId="5D3497CC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CF1700A" wp14:editId="4563E97A">
              <wp:simplePos x="0" y="0"/>
              <wp:positionH relativeFrom="margin">
                <wp:posOffset>0</wp:posOffset>
              </wp:positionH>
              <wp:positionV relativeFrom="page">
                <wp:posOffset>10081260</wp:posOffset>
              </wp:positionV>
              <wp:extent cx="4833815" cy="280800"/>
              <wp:effectExtent l="0" t="0" r="5080" b="0"/>
              <wp:wrapNone/>
              <wp:docPr id="18" name="Tekstfel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3815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C453F6" w14:textId="77777777" w:rsidR="002C1249" w:rsidRPr="00422E4C" w:rsidRDefault="002C1249" w:rsidP="002C1249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 xml:space="preserve">Medlem af </w:t>
                          </w:r>
                          <w:proofErr w:type="spellStart"/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DanskHaandbold</w:t>
                          </w:r>
                          <w:proofErr w:type="spellEnd"/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 xml:space="preserve"> og Danmarks Idrætsforbund</w:t>
                          </w:r>
                        </w:p>
                        <w:p w14:paraId="1AE5D8AE" w14:textId="0CE4FD7A" w:rsidR="00B40B12" w:rsidRPr="00422E4C" w:rsidRDefault="00B40B12" w:rsidP="00B40B12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F1700A" id="Tekstfelt 18" o:spid="_x0000_s1027" type="#_x0000_t202" style="position:absolute;margin-left:0;margin-top:793.8pt;width:380.6pt;height:22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" filled="f" stroked="f" strokeweight=".5pt">
              <v:textbox inset="0,0,0,0">
                <w:txbxContent>
                  <w:p w14:paraId="2DC453F6" w14:textId="77777777" w:rsidR="002C1249" w:rsidRPr="00422E4C" w:rsidRDefault="002C1249" w:rsidP="002C1249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 xml:space="preserve">Medlem af </w:t>
                    </w:r>
                    <w:proofErr w:type="spellStart"/>
                    <w:r>
                      <w:rPr>
                        <w:i/>
                        <w:iCs/>
                        <w:sz w:val="13"/>
                        <w:szCs w:val="13"/>
                      </w:rPr>
                      <w:t>DanskHaandbold</w:t>
                    </w:r>
                    <w:proofErr w:type="spellEnd"/>
                    <w:r>
                      <w:rPr>
                        <w:i/>
                        <w:iCs/>
                        <w:sz w:val="13"/>
                        <w:szCs w:val="13"/>
                      </w:rPr>
                      <w:t xml:space="preserve"> og Danmarks Idrætsforbund</w:t>
                    </w:r>
                  </w:p>
                  <w:p w14:paraId="1AE5D8AE" w14:textId="0CE4FD7A" w:rsidR="00B40B12" w:rsidRPr="00422E4C" w:rsidRDefault="00B40B12" w:rsidP="00B40B12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B03B7" w14:textId="008B9B43" w:rsidR="00422E4C" w:rsidRDefault="00B40B12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789189" wp14:editId="0A743341">
              <wp:simplePos x="0" y="0"/>
              <wp:positionH relativeFrom="margin">
                <wp:align>right</wp:align>
              </wp:positionH>
              <wp:positionV relativeFrom="page">
                <wp:posOffset>10081260</wp:posOffset>
              </wp:positionV>
              <wp:extent cx="1126800" cy="280800"/>
              <wp:effectExtent l="0" t="0" r="3810" b="0"/>
              <wp:wrapNone/>
              <wp:docPr id="14" name="Tekstfel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6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82416F" w14:textId="77777777" w:rsidR="00B40B12" w:rsidRPr="00B40B12" w:rsidRDefault="00B40B12" w:rsidP="00B40B12">
                          <w:pPr>
                            <w:jc w:val="right"/>
                            <w:rPr>
                              <w:sz w:val="13"/>
                              <w:szCs w:val="13"/>
                            </w:rPr>
                          </w:pP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2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t xml:space="preserve"> af 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40B12">
                            <w:rPr>
                              <w:noProof/>
                              <w:sz w:val="13"/>
                              <w:szCs w:val="13"/>
                            </w:rPr>
                            <w:t>4</w:t>
                          </w:r>
                          <w:r w:rsidRPr="00B40B12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89189" id="_x0000_t202" coordsize="21600,21600" o:spt="202" path="m,l,21600r21600,l21600,xe">
              <v:stroke joinstyle="miter"/>
              <v:path gradientshapeok="t" o:connecttype="rect"/>
            </v:shapetype>
            <v:shape id="Tekstfelt 14" o:spid="_x0000_s1030" type="#_x0000_t202" style="position:absolute;margin-left:37.5pt;margin-top:793.8pt;width:88.7pt;height:22.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" filled="f" stroked="f" strokeweight=".5pt">
              <v:textbox inset="0,0,0,0">
                <w:txbxContent>
                  <w:p w14:paraId="2B82416F" w14:textId="77777777" w:rsidR="00B40B12" w:rsidRPr="00B40B12" w:rsidRDefault="00B40B12" w:rsidP="00B40B12">
                    <w:pPr>
                      <w:jc w:val="right"/>
                      <w:rPr>
                        <w:sz w:val="13"/>
                        <w:szCs w:val="13"/>
                      </w:rPr>
                    </w:pP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2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  <w:r w:rsidRPr="00B40B12">
                      <w:rPr>
                        <w:sz w:val="13"/>
                        <w:szCs w:val="13"/>
                      </w:rPr>
                      <w:t xml:space="preserve"> af </w:t>
                    </w:r>
                    <w:r w:rsidRPr="00B40B12">
                      <w:rPr>
                        <w:sz w:val="13"/>
                        <w:szCs w:val="13"/>
                      </w:rPr>
                      <w:fldChar w:fldCharType="begin"/>
                    </w:r>
                    <w:r w:rsidRPr="00B40B12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40B12">
                      <w:rPr>
                        <w:sz w:val="13"/>
                        <w:szCs w:val="13"/>
                      </w:rPr>
                      <w:fldChar w:fldCharType="separate"/>
                    </w:r>
                    <w:r w:rsidRPr="00B40B12">
                      <w:rPr>
                        <w:noProof/>
                        <w:sz w:val="13"/>
                        <w:szCs w:val="13"/>
                      </w:rPr>
                      <w:t>4</w:t>
                    </w:r>
                    <w:r w:rsidRPr="00B40B12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DEE91B" wp14:editId="50A175E4">
              <wp:simplePos x="0" y="0"/>
              <wp:positionH relativeFrom="margin">
                <wp:posOffset>-635</wp:posOffset>
              </wp:positionH>
              <wp:positionV relativeFrom="page">
                <wp:posOffset>10081260</wp:posOffset>
              </wp:positionV>
              <wp:extent cx="4834800" cy="280800"/>
              <wp:effectExtent l="0" t="0" r="4445" b="0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4800" cy="28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DB044C" w14:textId="46D57F2C" w:rsidR="00422E4C" w:rsidRPr="00422E4C" w:rsidRDefault="002C1249" w:rsidP="00422E4C">
                          <w:pPr>
                            <w:spacing w:line="264" w:lineRule="auto"/>
                            <w:rPr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 xml:space="preserve">Medlem af </w:t>
                          </w:r>
                          <w:proofErr w:type="spellStart"/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DanskHaandbold</w:t>
                          </w:r>
                          <w:proofErr w:type="spellEnd"/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 xml:space="preserve"> og Danmarks Idrætsforbund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DEE91B" id="Tekstfelt 4" o:spid="_x0000_s1031" type="#_x0000_t202" style="position:absolute;margin-left:-.05pt;margin-top:793.8pt;width:380.7pt;height:2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" filled="f" stroked="f" strokeweight=".5pt">
              <v:textbox inset="0,0,0,0">
                <w:txbxContent>
                  <w:p w14:paraId="25DB044C" w14:textId="46D57F2C" w:rsidR="00422E4C" w:rsidRPr="00422E4C" w:rsidRDefault="002C1249" w:rsidP="00422E4C">
                    <w:pPr>
                      <w:spacing w:line="264" w:lineRule="auto"/>
                      <w:rPr>
                        <w:i/>
                        <w:iCs/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 xml:space="preserve">Medlem af </w:t>
                    </w:r>
                    <w:proofErr w:type="spellStart"/>
                    <w:r>
                      <w:rPr>
                        <w:i/>
                        <w:iCs/>
                        <w:sz w:val="13"/>
                        <w:szCs w:val="13"/>
                      </w:rPr>
                      <w:t>DanskHaandbold</w:t>
                    </w:r>
                    <w:proofErr w:type="spellEnd"/>
                    <w:r>
                      <w:rPr>
                        <w:i/>
                        <w:iCs/>
                        <w:sz w:val="13"/>
                        <w:szCs w:val="13"/>
                      </w:rPr>
                      <w:t xml:space="preserve"> og Danmarks Idrætsforbund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63F43" w14:textId="77777777" w:rsidR="00B7465A" w:rsidRDefault="00B7465A">
      <w:r>
        <w:separator/>
      </w:r>
    </w:p>
  </w:footnote>
  <w:footnote w:type="continuationSeparator" w:id="0">
    <w:p w14:paraId="562A8F4B" w14:textId="77777777" w:rsidR="00B7465A" w:rsidRDefault="00B74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47D55" w14:textId="77777777" w:rsidR="00615E25" w:rsidRDefault="00615E2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89392" w14:textId="28B6EA21" w:rsidR="004B0A4B" w:rsidRDefault="002C1249">
    <w:pPr>
      <w:pStyle w:val="Sidehoved"/>
    </w:pPr>
    <w:r>
      <w:rPr>
        <w:noProof/>
      </w:rPr>
      <w:drawing>
        <wp:anchor distT="0" distB="0" distL="114300" distR="114300" simplePos="0" relativeHeight="251686912" behindDoc="1" locked="0" layoutInCell="1" allowOverlap="1" wp14:anchorId="0C40AAFD" wp14:editId="76F76B86">
          <wp:simplePos x="0" y="0"/>
          <wp:positionH relativeFrom="margin">
            <wp:align>left</wp:align>
          </wp:positionH>
          <wp:positionV relativeFrom="paragraph">
            <wp:posOffset>561975</wp:posOffset>
          </wp:positionV>
          <wp:extent cx="1219200" cy="401450"/>
          <wp:effectExtent l="0" t="0" r="0" b="0"/>
          <wp:wrapNone/>
          <wp:docPr id="1" name="Billede 1" descr="Et billede, der indeholder tekst, Font/skrifttype, Grafik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, Font/skrifttype, Grafik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324">
      <w:rPr>
        <w:noProof/>
      </w:rPr>
      <w:drawing>
        <wp:anchor distT="0" distB="0" distL="114300" distR="114300" simplePos="0" relativeHeight="251684864" behindDoc="1" locked="0" layoutInCell="1" allowOverlap="1" wp14:anchorId="250F8F8E" wp14:editId="61030DFB">
          <wp:simplePos x="0" y="0"/>
          <wp:positionH relativeFrom="margin">
            <wp:posOffset>-718185</wp:posOffset>
          </wp:positionH>
          <wp:positionV relativeFrom="paragraph">
            <wp:posOffset>0</wp:posOffset>
          </wp:positionV>
          <wp:extent cx="7560000" cy="10698527"/>
          <wp:effectExtent l="0" t="0" r="0" b="0"/>
          <wp:wrapNone/>
          <wp:docPr id="1575066724" name="Billede 1575066724" descr="Et billede, der indeholder cirkel, skærmbillede, sort, sort-hvid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 descr="Et billede, der indeholder cirkel, skærmbillede, sort, sort-hvid&#10;&#10;Automatisk genereret beskrivelse"/>
                  <pic:cNvPicPr/>
                </pic:nvPicPr>
                <pic:blipFill>
                  <a:blip r:embed="rId2">
                    <a:alphaModFix amt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81792" behindDoc="1" locked="0" layoutInCell="1" allowOverlap="1" wp14:anchorId="4D3C3664" wp14:editId="19FF7CDD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1186963656" name="Grafik 1186963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A3350" w14:textId="60292536" w:rsidR="00B80883" w:rsidRDefault="00901BD6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500CFDA" wp14:editId="17F40D50">
              <wp:simplePos x="0" y="0"/>
              <wp:positionH relativeFrom="margin">
                <wp:posOffset>2537460</wp:posOffset>
              </wp:positionH>
              <wp:positionV relativeFrom="margin">
                <wp:posOffset>-830580</wp:posOffset>
              </wp:positionV>
              <wp:extent cx="1391285" cy="510540"/>
              <wp:effectExtent l="0" t="0" r="0" b="3810"/>
              <wp:wrapNone/>
              <wp:docPr id="8" name="Tekstfel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1285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C780EA" w14:textId="7C0883EA" w:rsidR="00901BD6" w:rsidRDefault="00615E25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Farøvej </w:t>
                          </w:r>
                          <w:r w:rsidR="000570D6">
                            <w:rPr>
                              <w:sz w:val="13"/>
                              <w:szCs w:val="13"/>
                            </w:rPr>
                            <w:t>74 – 5500 Middelfart</w:t>
                          </w:r>
                        </w:p>
                        <w:p w14:paraId="37E2F40A" w14:textId="5FAB31A1" w:rsidR="00901BD6" w:rsidRDefault="00495D6E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>70274747</w:t>
                          </w:r>
                        </w:p>
                        <w:p w14:paraId="24B6844E" w14:textId="0B26E4A0" w:rsidR="00901BD6" w:rsidRPr="00422E4C" w:rsidRDefault="00901BD6" w:rsidP="00B40B12">
                          <w:pPr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0CFDA" id="_x0000_t202" coordsize="21600,21600" o:spt="202" path="m,l,21600r21600,l21600,xe">
              <v:stroke joinstyle="miter"/>
              <v:path gradientshapeok="t" o:connecttype="rect"/>
            </v:shapetype>
            <v:shape id="Tekstfelt 8" o:spid="_x0000_s1028" type="#_x0000_t202" style="position:absolute;margin-left:199.8pt;margin-top:-65.4pt;width:109.55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" filled="f" stroked="f" strokeweight=".5pt">
              <v:textbox inset="0,0,0,0">
                <w:txbxContent>
                  <w:p w14:paraId="47C780EA" w14:textId="7C0883EA" w:rsidR="00901BD6" w:rsidRDefault="00615E25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 xml:space="preserve">Farøvej </w:t>
                    </w:r>
                    <w:r w:rsidR="000570D6">
                      <w:rPr>
                        <w:sz w:val="13"/>
                        <w:szCs w:val="13"/>
                      </w:rPr>
                      <w:t>74 – 5500 Middelfart</w:t>
                    </w:r>
                  </w:p>
                  <w:p w14:paraId="37E2F40A" w14:textId="5FAB31A1" w:rsidR="00901BD6" w:rsidRDefault="00495D6E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>70274747</w:t>
                    </w:r>
                  </w:p>
                  <w:p w14:paraId="24B6844E" w14:textId="0B26E4A0" w:rsidR="00901BD6" w:rsidRPr="00422E4C" w:rsidRDefault="00901BD6" w:rsidP="00B40B12">
                    <w:pPr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szCs w:val="13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2F92C62" wp14:editId="6363100A">
              <wp:simplePos x="0" y="0"/>
              <wp:positionH relativeFrom="margin">
                <wp:posOffset>4299585</wp:posOffset>
              </wp:positionH>
              <wp:positionV relativeFrom="margin">
                <wp:posOffset>-821055</wp:posOffset>
              </wp:positionV>
              <wp:extent cx="2095500" cy="510540"/>
              <wp:effectExtent l="0" t="0" r="0" b="381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6BA840" w14:textId="1861B067" w:rsidR="00BE5324" w:rsidRPr="00BE5324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[@] danskhaandbold</w:t>
                          </w:r>
                          <w:r w:rsidR="00901BD6">
                            <w:rPr>
                              <w:sz w:val="13"/>
                              <w:szCs w:val="13"/>
                              <w:lang w:val="en-US"/>
                            </w:rPr>
                            <w:t>syd</w:t>
                          </w: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@danskhaandbold.dk</w:t>
                          </w:r>
                        </w:p>
                        <w:p w14:paraId="5E225A97" w14:textId="77777777" w:rsidR="00B40B12" w:rsidRPr="00422E4C" w:rsidRDefault="00BE5324" w:rsidP="00BE5324">
                          <w:pPr>
                            <w:rPr>
                              <w:sz w:val="13"/>
                              <w:szCs w:val="13"/>
                              <w:lang w:val="en-US"/>
                            </w:rPr>
                          </w:pPr>
                          <w:r w:rsidRPr="00BE5324">
                            <w:rPr>
                              <w:sz w:val="13"/>
                              <w:szCs w:val="13"/>
                              <w:lang w:val="en-US"/>
                            </w:rPr>
                            <w:t>[www] www.danskhaandbold.</w:t>
                          </w:r>
                          <w:r>
                            <w:rPr>
                              <w:sz w:val="13"/>
                              <w:szCs w:val="13"/>
                              <w:lang w:val="en-US"/>
                            </w:rPr>
                            <w:t>dk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F92C62" id="Tekstfelt 11" o:spid="_x0000_s1029" type="#_x0000_t202" style="position:absolute;margin-left:338.55pt;margin-top:-64.65pt;width:165pt;height:4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LvEQIAACMEAAAOAAAAZHJzL2Uyb0RvYy54bWysU11v0zAUfUfiP1h+p0k7OkH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" filled="f" stroked="f" strokeweight=".5pt">
              <v:textbox inset="0,0,0,0">
                <w:txbxContent>
                  <w:p w14:paraId="156BA840" w14:textId="1861B067" w:rsidR="00BE5324" w:rsidRPr="00BE5324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[@] danskhaandbold</w:t>
                    </w:r>
                    <w:r w:rsidR="00901BD6">
                      <w:rPr>
                        <w:sz w:val="13"/>
                        <w:szCs w:val="13"/>
                        <w:lang w:val="en-US"/>
                      </w:rPr>
                      <w:t>syd</w:t>
                    </w:r>
                    <w:r w:rsidRPr="00BE5324">
                      <w:rPr>
                        <w:sz w:val="13"/>
                        <w:szCs w:val="13"/>
                        <w:lang w:val="en-US"/>
                      </w:rPr>
                      <w:t>@danskhaandbold.dk</w:t>
                    </w:r>
                  </w:p>
                  <w:p w14:paraId="5E225A97" w14:textId="77777777" w:rsidR="00B40B12" w:rsidRPr="00422E4C" w:rsidRDefault="00BE5324" w:rsidP="00BE5324">
                    <w:pPr>
                      <w:rPr>
                        <w:sz w:val="13"/>
                        <w:szCs w:val="13"/>
                        <w:lang w:val="en-US"/>
                      </w:rPr>
                    </w:pPr>
                    <w:r w:rsidRPr="00BE5324">
                      <w:rPr>
                        <w:sz w:val="13"/>
                        <w:szCs w:val="13"/>
                        <w:lang w:val="en-US"/>
                      </w:rPr>
                      <w:t>[www] www.danskhaandbold.</w:t>
                    </w:r>
                    <w:r>
                      <w:rPr>
                        <w:sz w:val="13"/>
                        <w:szCs w:val="13"/>
                        <w:lang w:val="en-US"/>
                      </w:rPr>
                      <w:t>dk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7899FCF9" wp14:editId="25E7C646">
          <wp:simplePos x="0" y="0"/>
          <wp:positionH relativeFrom="margin">
            <wp:align>left</wp:align>
          </wp:positionH>
          <wp:positionV relativeFrom="paragraph">
            <wp:posOffset>581025</wp:posOffset>
          </wp:positionV>
          <wp:extent cx="1219200" cy="401450"/>
          <wp:effectExtent l="0" t="0" r="0" b="0"/>
          <wp:wrapNone/>
          <wp:docPr id="548718967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8718967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01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6DAD">
      <w:rPr>
        <w:noProof/>
      </w:rPr>
      <w:drawing>
        <wp:anchor distT="0" distB="0" distL="114300" distR="114300" simplePos="0" relativeHeight="251679744" behindDoc="1" locked="0" layoutInCell="1" allowOverlap="1" wp14:anchorId="546BDD51" wp14:editId="49164597">
          <wp:simplePos x="0" y="0"/>
          <wp:positionH relativeFrom="margin">
            <wp:posOffset>0</wp:posOffset>
          </wp:positionH>
          <wp:positionV relativeFrom="margin">
            <wp:posOffset>-828040</wp:posOffset>
          </wp:positionV>
          <wp:extent cx="1213200" cy="277200"/>
          <wp:effectExtent l="0" t="0" r="0" b="2540"/>
          <wp:wrapNone/>
          <wp:docPr id="30931385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313858" name="Grafik 3093138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200" cy="2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3B64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60445E"/>
    <w:multiLevelType w:val="hybridMultilevel"/>
    <w:tmpl w:val="3F644B9A"/>
    <w:lvl w:ilvl="0" w:tplc="040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B1D0E"/>
    <w:multiLevelType w:val="hybridMultilevel"/>
    <w:tmpl w:val="170A29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5D97"/>
    <w:multiLevelType w:val="hybridMultilevel"/>
    <w:tmpl w:val="66F66CB8"/>
    <w:lvl w:ilvl="0" w:tplc="13E0C96A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15140E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27198"/>
    <w:multiLevelType w:val="hybridMultilevel"/>
    <w:tmpl w:val="78E20D2A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1A3349"/>
    <w:multiLevelType w:val="hybridMultilevel"/>
    <w:tmpl w:val="4AD2C0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D81896"/>
    <w:multiLevelType w:val="hybridMultilevel"/>
    <w:tmpl w:val="A1108984"/>
    <w:lvl w:ilvl="0" w:tplc="6C323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1B050D"/>
    <w:multiLevelType w:val="hybridMultilevel"/>
    <w:tmpl w:val="1BA02B40"/>
    <w:lvl w:ilvl="0" w:tplc="7E9C9EF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294E13"/>
    <w:multiLevelType w:val="hybridMultilevel"/>
    <w:tmpl w:val="D6FAD70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AE3999"/>
    <w:multiLevelType w:val="hybridMultilevel"/>
    <w:tmpl w:val="DF6E3D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273E48"/>
    <w:multiLevelType w:val="hybridMultilevel"/>
    <w:tmpl w:val="BDFCE298"/>
    <w:lvl w:ilvl="0" w:tplc="1EC4C052">
      <w:start w:val="1"/>
      <w:numFmt w:val="lowerLetter"/>
      <w:lvlText w:val="%1."/>
      <w:lvlJc w:val="left"/>
      <w:pPr>
        <w:ind w:left="205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775" w:hanging="360"/>
      </w:pPr>
    </w:lvl>
    <w:lvl w:ilvl="2" w:tplc="0406001B" w:tentative="1">
      <w:start w:val="1"/>
      <w:numFmt w:val="lowerRoman"/>
      <w:lvlText w:val="%3."/>
      <w:lvlJc w:val="right"/>
      <w:pPr>
        <w:ind w:left="3495" w:hanging="180"/>
      </w:pPr>
    </w:lvl>
    <w:lvl w:ilvl="3" w:tplc="0406000F" w:tentative="1">
      <w:start w:val="1"/>
      <w:numFmt w:val="decimal"/>
      <w:lvlText w:val="%4."/>
      <w:lvlJc w:val="left"/>
      <w:pPr>
        <w:ind w:left="4215" w:hanging="360"/>
      </w:pPr>
    </w:lvl>
    <w:lvl w:ilvl="4" w:tplc="04060019" w:tentative="1">
      <w:start w:val="1"/>
      <w:numFmt w:val="lowerLetter"/>
      <w:lvlText w:val="%5."/>
      <w:lvlJc w:val="left"/>
      <w:pPr>
        <w:ind w:left="4935" w:hanging="360"/>
      </w:pPr>
    </w:lvl>
    <w:lvl w:ilvl="5" w:tplc="0406001B" w:tentative="1">
      <w:start w:val="1"/>
      <w:numFmt w:val="lowerRoman"/>
      <w:lvlText w:val="%6."/>
      <w:lvlJc w:val="right"/>
      <w:pPr>
        <w:ind w:left="5655" w:hanging="180"/>
      </w:pPr>
    </w:lvl>
    <w:lvl w:ilvl="6" w:tplc="0406000F" w:tentative="1">
      <w:start w:val="1"/>
      <w:numFmt w:val="decimal"/>
      <w:lvlText w:val="%7."/>
      <w:lvlJc w:val="left"/>
      <w:pPr>
        <w:ind w:left="6375" w:hanging="360"/>
      </w:pPr>
    </w:lvl>
    <w:lvl w:ilvl="7" w:tplc="04060019" w:tentative="1">
      <w:start w:val="1"/>
      <w:numFmt w:val="lowerLetter"/>
      <w:lvlText w:val="%8."/>
      <w:lvlJc w:val="left"/>
      <w:pPr>
        <w:ind w:left="7095" w:hanging="360"/>
      </w:pPr>
    </w:lvl>
    <w:lvl w:ilvl="8" w:tplc="0406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2" w15:restartNumberingAfterBreak="0">
    <w:nsid w:val="4BD0257F"/>
    <w:multiLevelType w:val="hybridMultilevel"/>
    <w:tmpl w:val="3F0038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8618E"/>
    <w:multiLevelType w:val="hybridMultilevel"/>
    <w:tmpl w:val="C92ACE7E"/>
    <w:lvl w:ilvl="0" w:tplc="B0DC9F1E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Arial" w:eastAsia="Times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076CD"/>
    <w:multiLevelType w:val="hybridMultilevel"/>
    <w:tmpl w:val="2416AF14"/>
    <w:lvl w:ilvl="0" w:tplc="2EACDE2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394C86"/>
    <w:multiLevelType w:val="hybridMultilevel"/>
    <w:tmpl w:val="BC08EEBE"/>
    <w:lvl w:ilvl="0" w:tplc="96082D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83E01F0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EF5F96"/>
    <w:multiLevelType w:val="hybridMultilevel"/>
    <w:tmpl w:val="097A10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C4348"/>
    <w:multiLevelType w:val="hybridMultilevel"/>
    <w:tmpl w:val="67F80A6E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B17ECD"/>
    <w:multiLevelType w:val="hybridMultilevel"/>
    <w:tmpl w:val="335A4B82"/>
    <w:lvl w:ilvl="0" w:tplc="040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C9D1686"/>
    <w:multiLevelType w:val="hybridMultilevel"/>
    <w:tmpl w:val="C78012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B93C37"/>
    <w:multiLevelType w:val="hybridMultilevel"/>
    <w:tmpl w:val="1062CDC6"/>
    <w:lvl w:ilvl="0" w:tplc="335261C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E74ED6"/>
    <w:multiLevelType w:val="hybridMultilevel"/>
    <w:tmpl w:val="4AD2C0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7270713">
    <w:abstractNumId w:val="15"/>
  </w:num>
  <w:num w:numId="2" w16cid:durableId="673873275">
    <w:abstractNumId w:val="8"/>
  </w:num>
  <w:num w:numId="3" w16cid:durableId="641470043">
    <w:abstractNumId w:val="14"/>
  </w:num>
  <w:num w:numId="4" w16cid:durableId="1693412242">
    <w:abstractNumId w:val="13"/>
  </w:num>
  <w:num w:numId="5" w16cid:durableId="288172717">
    <w:abstractNumId w:val="19"/>
  </w:num>
  <w:num w:numId="6" w16cid:durableId="2027753940">
    <w:abstractNumId w:val="21"/>
  </w:num>
  <w:num w:numId="7" w16cid:durableId="344477100">
    <w:abstractNumId w:val="18"/>
  </w:num>
  <w:num w:numId="8" w16cid:durableId="266738305">
    <w:abstractNumId w:val="5"/>
  </w:num>
  <w:num w:numId="9" w16cid:durableId="1868324877">
    <w:abstractNumId w:val="3"/>
  </w:num>
  <w:num w:numId="10" w16cid:durableId="441536733">
    <w:abstractNumId w:val="9"/>
  </w:num>
  <w:num w:numId="11" w16cid:durableId="132598650">
    <w:abstractNumId w:val="2"/>
  </w:num>
  <w:num w:numId="12" w16cid:durableId="1064453624">
    <w:abstractNumId w:val="1"/>
  </w:num>
  <w:num w:numId="13" w16cid:durableId="107043065">
    <w:abstractNumId w:val="7"/>
  </w:num>
  <w:num w:numId="14" w16cid:durableId="147480753">
    <w:abstractNumId w:val="0"/>
  </w:num>
  <w:num w:numId="15" w16cid:durableId="1066534333">
    <w:abstractNumId w:val="11"/>
  </w:num>
  <w:num w:numId="16" w16cid:durableId="1435322974">
    <w:abstractNumId w:val="6"/>
  </w:num>
  <w:num w:numId="17" w16cid:durableId="581524253">
    <w:abstractNumId w:val="22"/>
  </w:num>
  <w:num w:numId="18" w16cid:durableId="458766383">
    <w:abstractNumId w:val="4"/>
  </w:num>
  <w:num w:numId="19" w16cid:durableId="2115243164">
    <w:abstractNumId w:val="16"/>
  </w:num>
  <w:num w:numId="20" w16cid:durableId="920456424">
    <w:abstractNumId w:val="20"/>
  </w:num>
  <w:num w:numId="21" w16cid:durableId="117454836">
    <w:abstractNumId w:val="12"/>
  </w:num>
  <w:num w:numId="22" w16cid:durableId="1504469742">
    <w:abstractNumId w:val="17"/>
  </w:num>
  <w:num w:numId="23" w16cid:durableId="18515276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707"/>
    <w:rsid w:val="000322F6"/>
    <w:rsid w:val="00041634"/>
    <w:rsid w:val="00056D70"/>
    <w:rsid w:val="000570D6"/>
    <w:rsid w:val="00075155"/>
    <w:rsid w:val="0008148F"/>
    <w:rsid w:val="00091B24"/>
    <w:rsid w:val="000946B1"/>
    <w:rsid w:val="000A2C10"/>
    <w:rsid w:val="000B1151"/>
    <w:rsid w:val="000B446B"/>
    <w:rsid w:val="000C7949"/>
    <w:rsid w:val="000E04BB"/>
    <w:rsid w:val="000E5636"/>
    <w:rsid w:val="000E7F4E"/>
    <w:rsid w:val="000F2367"/>
    <w:rsid w:val="000F6AAA"/>
    <w:rsid w:val="0012035A"/>
    <w:rsid w:val="00125E15"/>
    <w:rsid w:val="00146C10"/>
    <w:rsid w:val="00150221"/>
    <w:rsid w:val="00154D9D"/>
    <w:rsid w:val="001577E4"/>
    <w:rsid w:val="00166884"/>
    <w:rsid w:val="00183D80"/>
    <w:rsid w:val="00184934"/>
    <w:rsid w:val="001A35D8"/>
    <w:rsid w:val="001B256D"/>
    <w:rsid w:val="001D482A"/>
    <w:rsid w:val="001F6430"/>
    <w:rsid w:val="001F7E2C"/>
    <w:rsid w:val="0020379F"/>
    <w:rsid w:val="00206FBF"/>
    <w:rsid w:val="00213502"/>
    <w:rsid w:val="00222D3E"/>
    <w:rsid w:val="002340DE"/>
    <w:rsid w:val="00240F5D"/>
    <w:rsid w:val="002426C3"/>
    <w:rsid w:val="00257367"/>
    <w:rsid w:val="00266168"/>
    <w:rsid w:val="0027463F"/>
    <w:rsid w:val="00292AEC"/>
    <w:rsid w:val="002A2B82"/>
    <w:rsid w:val="002C1249"/>
    <w:rsid w:val="002D5B2E"/>
    <w:rsid w:val="002F4176"/>
    <w:rsid w:val="003127E2"/>
    <w:rsid w:val="003240AB"/>
    <w:rsid w:val="00346004"/>
    <w:rsid w:val="00346805"/>
    <w:rsid w:val="00346E03"/>
    <w:rsid w:val="003560CC"/>
    <w:rsid w:val="0036564A"/>
    <w:rsid w:val="00380F96"/>
    <w:rsid w:val="003832D8"/>
    <w:rsid w:val="00384944"/>
    <w:rsid w:val="003905BF"/>
    <w:rsid w:val="003E2EF0"/>
    <w:rsid w:val="003E38B1"/>
    <w:rsid w:val="004101FD"/>
    <w:rsid w:val="00414B9B"/>
    <w:rsid w:val="0042283B"/>
    <w:rsid w:val="00422E4C"/>
    <w:rsid w:val="00427C9D"/>
    <w:rsid w:val="00460E19"/>
    <w:rsid w:val="00475707"/>
    <w:rsid w:val="00476374"/>
    <w:rsid w:val="0049255F"/>
    <w:rsid w:val="004939C9"/>
    <w:rsid w:val="00495D6E"/>
    <w:rsid w:val="004A32C2"/>
    <w:rsid w:val="004B0A4B"/>
    <w:rsid w:val="004B270C"/>
    <w:rsid w:val="004B34A9"/>
    <w:rsid w:val="004B4D8D"/>
    <w:rsid w:val="004B58F7"/>
    <w:rsid w:val="004C5371"/>
    <w:rsid w:val="004C790F"/>
    <w:rsid w:val="005113E5"/>
    <w:rsid w:val="00521EC2"/>
    <w:rsid w:val="00524536"/>
    <w:rsid w:val="00527F4B"/>
    <w:rsid w:val="00593951"/>
    <w:rsid w:val="005C6942"/>
    <w:rsid w:val="005D287B"/>
    <w:rsid w:val="005E3A67"/>
    <w:rsid w:val="005E664B"/>
    <w:rsid w:val="005F1284"/>
    <w:rsid w:val="005F6AEC"/>
    <w:rsid w:val="00615E25"/>
    <w:rsid w:val="0062406A"/>
    <w:rsid w:val="006264A9"/>
    <w:rsid w:val="00652D5E"/>
    <w:rsid w:val="00667933"/>
    <w:rsid w:val="0069736E"/>
    <w:rsid w:val="006D4682"/>
    <w:rsid w:val="006E24FE"/>
    <w:rsid w:val="006E497A"/>
    <w:rsid w:val="0070198C"/>
    <w:rsid w:val="00706167"/>
    <w:rsid w:val="00712693"/>
    <w:rsid w:val="00712A3D"/>
    <w:rsid w:val="00716086"/>
    <w:rsid w:val="00740F5D"/>
    <w:rsid w:val="00743568"/>
    <w:rsid w:val="00750585"/>
    <w:rsid w:val="0075122C"/>
    <w:rsid w:val="0075193A"/>
    <w:rsid w:val="0076347A"/>
    <w:rsid w:val="00770506"/>
    <w:rsid w:val="00771C2F"/>
    <w:rsid w:val="007A044C"/>
    <w:rsid w:val="007A082F"/>
    <w:rsid w:val="007C7D42"/>
    <w:rsid w:val="007D34C9"/>
    <w:rsid w:val="007E3954"/>
    <w:rsid w:val="007F17F3"/>
    <w:rsid w:val="007F3C90"/>
    <w:rsid w:val="007F6540"/>
    <w:rsid w:val="00815026"/>
    <w:rsid w:val="00817346"/>
    <w:rsid w:val="00846E26"/>
    <w:rsid w:val="0086221D"/>
    <w:rsid w:val="00863F78"/>
    <w:rsid w:val="008664F4"/>
    <w:rsid w:val="008729EA"/>
    <w:rsid w:val="00886BE8"/>
    <w:rsid w:val="008B5336"/>
    <w:rsid w:val="008C340C"/>
    <w:rsid w:val="008D29B7"/>
    <w:rsid w:val="008F198F"/>
    <w:rsid w:val="008F3547"/>
    <w:rsid w:val="008F4A46"/>
    <w:rsid w:val="00901BD6"/>
    <w:rsid w:val="00906EE9"/>
    <w:rsid w:val="0092565A"/>
    <w:rsid w:val="009361BD"/>
    <w:rsid w:val="00947064"/>
    <w:rsid w:val="009475E8"/>
    <w:rsid w:val="00950D90"/>
    <w:rsid w:val="00965782"/>
    <w:rsid w:val="009738EF"/>
    <w:rsid w:val="00981D3B"/>
    <w:rsid w:val="0099703D"/>
    <w:rsid w:val="0099707E"/>
    <w:rsid w:val="009A67B8"/>
    <w:rsid w:val="009C472B"/>
    <w:rsid w:val="009E2541"/>
    <w:rsid w:val="009E76F3"/>
    <w:rsid w:val="009F4D3C"/>
    <w:rsid w:val="009F60EC"/>
    <w:rsid w:val="00A06DAD"/>
    <w:rsid w:val="00A21FAE"/>
    <w:rsid w:val="00A26AB0"/>
    <w:rsid w:val="00A340E9"/>
    <w:rsid w:val="00A60E93"/>
    <w:rsid w:val="00A87370"/>
    <w:rsid w:val="00AA4B00"/>
    <w:rsid w:val="00AA6C40"/>
    <w:rsid w:val="00AA7673"/>
    <w:rsid w:val="00AC77BC"/>
    <w:rsid w:val="00AD6DC4"/>
    <w:rsid w:val="00AE453C"/>
    <w:rsid w:val="00AE5482"/>
    <w:rsid w:val="00AF13F0"/>
    <w:rsid w:val="00B025B1"/>
    <w:rsid w:val="00B02774"/>
    <w:rsid w:val="00B14F6E"/>
    <w:rsid w:val="00B165A4"/>
    <w:rsid w:val="00B40A43"/>
    <w:rsid w:val="00B40B12"/>
    <w:rsid w:val="00B54763"/>
    <w:rsid w:val="00B56B07"/>
    <w:rsid w:val="00B7465A"/>
    <w:rsid w:val="00B80883"/>
    <w:rsid w:val="00B83906"/>
    <w:rsid w:val="00B87D34"/>
    <w:rsid w:val="00B91282"/>
    <w:rsid w:val="00B94D12"/>
    <w:rsid w:val="00B9680F"/>
    <w:rsid w:val="00BA05D6"/>
    <w:rsid w:val="00BB1749"/>
    <w:rsid w:val="00BB2063"/>
    <w:rsid w:val="00BE5324"/>
    <w:rsid w:val="00BF06FB"/>
    <w:rsid w:val="00BF16F2"/>
    <w:rsid w:val="00BF4191"/>
    <w:rsid w:val="00C17635"/>
    <w:rsid w:val="00C21262"/>
    <w:rsid w:val="00C3314F"/>
    <w:rsid w:val="00C37A76"/>
    <w:rsid w:val="00C542FD"/>
    <w:rsid w:val="00C7158E"/>
    <w:rsid w:val="00C71A74"/>
    <w:rsid w:val="00C960F3"/>
    <w:rsid w:val="00CA4B48"/>
    <w:rsid w:val="00CD763D"/>
    <w:rsid w:val="00CE2D25"/>
    <w:rsid w:val="00CE7F00"/>
    <w:rsid w:val="00CF00F6"/>
    <w:rsid w:val="00D03EAF"/>
    <w:rsid w:val="00D0478B"/>
    <w:rsid w:val="00D0555D"/>
    <w:rsid w:val="00D31A21"/>
    <w:rsid w:val="00D47C42"/>
    <w:rsid w:val="00D568BA"/>
    <w:rsid w:val="00D63CD1"/>
    <w:rsid w:val="00D762EB"/>
    <w:rsid w:val="00D84036"/>
    <w:rsid w:val="00D84EAB"/>
    <w:rsid w:val="00D96E0C"/>
    <w:rsid w:val="00DB1EFA"/>
    <w:rsid w:val="00DC13B1"/>
    <w:rsid w:val="00DD4645"/>
    <w:rsid w:val="00DE142B"/>
    <w:rsid w:val="00DE1D96"/>
    <w:rsid w:val="00DE7134"/>
    <w:rsid w:val="00DF55F4"/>
    <w:rsid w:val="00E43538"/>
    <w:rsid w:val="00E50889"/>
    <w:rsid w:val="00E571F6"/>
    <w:rsid w:val="00E60ED8"/>
    <w:rsid w:val="00E611B7"/>
    <w:rsid w:val="00E650FB"/>
    <w:rsid w:val="00E65127"/>
    <w:rsid w:val="00E97A46"/>
    <w:rsid w:val="00EA5FE1"/>
    <w:rsid w:val="00EC7324"/>
    <w:rsid w:val="00ED1374"/>
    <w:rsid w:val="00EF7BB9"/>
    <w:rsid w:val="00F25AD2"/>
    <w:rsid w:val="00F45359"/>
    <w:rsid w:val="00F55852"/>
    <w:rsid w:val="00F56436"/>
    <w:rsid w:val="00F60663"/>
    <w:rsid w:val="00F9134F"/>
    <w:rsid w:val="00FA1BA1"/>
    <w:rsid w:val="00FB2BF7"/>
    <w:rsid w:val="00FB5D8B"/>
    <w:rsid w:val="00FC4E83"/>
    <w:rsid w:val="00FE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31FC3F"/>
  <w15:chartTrackingRefBased/>
  <w15:docId w15:val="{161FE275-B9C1-4254-95CB-83FB9F8F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31A21"/>
    <w:rPr>
      <w:rFonts w:asciiTheme="minorHAnsi" w:hAnsiTheme="minorHAnsi"/>
      <w:color w:val="000000" w:themeColor="text2"/>
      <w:lang w:eastAsia="en-US"/>
    </w:rPr>
  </w:style>
  <w:style w:type="paragraph" w:styleId="Overskrift1">
    <w:name w:val="heading 1"/>
    <w:basedOn w:val="Normal"/>
    <w:next w:val="Normal"/>
    <w:qFormat/>
    <w:rsid w:val="0027463F"/>
    <w:pPr>
      <w:keepNext/>
      <w:spacing w:before="240" w:after="60"/>
      <w:outlineLvl w:val="0"/>
    </w:pPr>
    <w:rPr>
      <w:b/>
      <w:kern w:val="32"/>
      <w:sz w:val="28"/>
    </w:rPr>
  </w:style>
  <w:style w:type="paragraph" w:styleId="Overskrift2">
    <w:name w:val="heading 2"/>
    <w:basedOn w:val="Normal"/>
    <w:next w:val="Normal"/>
    <w:qFormat/>
    <w:rsid w:val="0027463F"/>
    <w:pPr>
      <w:keepNext/>
      <w:spacing w:before="240" w:after="60"/>
      <w:outlineLvl w:val="1"/>
    </w:pPr>
    <w:rPr>
      <w:color w:val="F0001D" w:themeColor="text1"/>
      <w:sz w:val="24"/>
    </w:rPr>
  </w:style>
  <w:style w:type="paragraph" w:styleId="Overskrift3">
    <w:name w:val="heading 3"/>
    <w:basedOn w:val="Normal"/>
    <w:next w:val="Normal"/>
    <w:qFormat/>
    <w:rsid w:val="00FB2BF7"/>
    <w:pPr>
      <w:outlineLvl w:val="2"/>
    </w:pPr>
    <w:rPr>
      <w:b/>
      <w:szCs w:val="22"/>
      <w:lang w:eastAsia="da-DK"/>
    </w:rPr>
  </w:style>
  <w:style w:type="paragraph" w:styleId="Overskrift4">
    <w:name w:val="heading 4"/>
    <w:basedOn w:val="Normal"/>
    <w:next w:val="Normal"/>
    <w:link w:val="Overskrift4Tegn"/>
    <w:unhideWhenUsed/>
    <w:qFormat/>
    <w:rsid w:val="00240F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0F6AAA"/>
    <w:rPr>
      <w:color w:val="0000FF"/>
      <w:u w:val="single"/>
    </w:rPr>
  </w:style>
  <w:style w:type="paragraph" w:customStyle="1" w:styleId="Brdtekst1">
    <w:name w:val="Brødtekst1"/>
    <w:basedOn w:val="Normal"/>
  </w:style>
  <w:style w:type="paragraph" w:customStyle="1" w:styleId="Overskrift11">
    <w:name w:val="Overskrift 11"/>
    <w:basedOn w:val="Overskrift1"/>
    <w:next w:val="Brdtekst1"/>
  </w:style>
  <w:style w:type="paragraph" w:customStyle="1" w:styleId="Overskrift21">
    <w:name w:val="Overskrift 21"/>
    <w:basedOn w:val="Overskrift11"/>
    <w:next w:val="Brdtekst1"/>
    <w:pPr>
      <w:outlineLvl w:val="1"/>
    </w:pPr>
    <w:rPr>
      <w:kern w:val="28"/>
    </w:rPr>
  </w:style>
  <w:style w:type="paragraph" w:customStyle="1" w:styleId="Overskrift31">
    <w:name w:val="Overskrift 31"/>
    <w:basedOn w:val="Overskrift21"/>
    <w:next w:val="Brdtekst1"/>
    <w:pPr>
      <w:outlineLvl w:val="2"/>
    </w:pPr>
    <w:rPr>
      <w:kern w:val="0"/>
      <w:sz w:val="24"/>
    </w:rPr>
  </w:style>
  <w:style w:type="paragraph" w:customStyle="1" w:styleId="Farvetliste-fremhvningsfarve11">
    <w:name w:val="Farvet liste - fremhævningsfarve 11"/>
    <w:basedOn w:val="Normal"/>
    <w:uiPriority w:val="34"/>
    <w:qFormat/>
    <w:rsid w:val="007C7D42"/>
    <w:pPr>
      <w:ind w:left="1304"/>
    </w:pPr>
  </w:style>
  <w:style w:type="character" w:styleId="Ulstomtale">
    <w:name w:val="Unresolved Mention"/>
    <w:basedOn w:val="Standardskrifttypeiafsnit"/>
    <w:uiPriority w:val="99"/>
    <w:semiHidden/>
    <w:unhideWhenUsed/>
    <w:rsid w:val="000E5636"/>
    <w:rPr>
      <w:color w:val="605E5C"/>
      <w:shd w:val="clear" w:color="auto" w:fill="E1DFDD"/>
    </w:rPr>
  </w:style>
  <w:style w:type="character" w:styleId="Fremhv">
    <w:name w:val="Emphasis"/>
    <w:basedOn w:val="Standardskrifttypeiafsnit"/>
    <w:rsid w:val="000E5636"/>
    <w:rPr>
      <w:i/>
      <w:iCs/>
    </w:rPr>
  </w:style>
  <w:style w:type="paragraph" w:styleId="Listeafsnit">
    <w:name w:val="List Paragraph"/>
    <w:basedOn w:val="Normal"/>
    <w:uiPriority w:val="34"/>
    <w:qFormat/>
    <w:rsid w:val="00FB2BF7"/>
    <w:pPr>
      <w:spacing w:before="120" w:after="120"/>
    </w:pPr>
  </w:style>
  <w:style w:type="character" w:styleId="Sidetal">
    <w:name w:val="page number"/>
    <w:basedOn w:val="Standardskrifttypeiafsnit"/>
    <w:rsid w:val="00B40B12"/>
  </w:style>
  <w:style w:type="character" w:customStyle="1" w:styleId="Overskrift4Tegn">
    <w:name w:val="Overskrift 4 Tegn"/>
    <w:basedOn w:val="Standardskrifttypeiafsnit"/>
    <w:link w:val="Overskrift4"/>
    <w:rsid w:val="00240F5D"/>
    <w:rPr>
      <w:rFonts w:asciiTheme="majorHAnsi" w:eastAsiaTheme="majorEastAsia" w:hAnsiTheme="majorHAnsi" w:cstheme="majorBidi"/>
      <w:i/>
      <w:iCs/>
      <w:color w:val="F0001D" w:themeColor="accent1"/>
      <w:lang w:eastAsia="en-US"/>
    </w:rPr>
  </w:style>
  <w:style w:type="paragraph" w:styleId="Titel">
    <w:name w:val="Title"/>
    <w:basedOn w:val="Normal"/>
    <w:next w:val="Normal"/>
    <w:link w:val="TitelTegn"/>
    <w:qFormat/>
    <w:rsid w:val="008622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86221D"/>
    <w:rPr>
      <w:rFonts w:asciiTheme="majorHAnsi" w:eastAsiaTheme="majorEastAsia" w:hAnsiTheme="majorHAnsi" w:cstheme="majorBidi"/>
      <w:color w:val="000000" w:themeColor="text2"/>
      <w:spacing w:val="-10"/>
      <w:kern w:val="28"/>
      <w:sz w:val="56"/>
      <w:szCs w:val="56"/>
      <w:lang w:eastAsia="en-US"/>
    </w:rPr>
  </w:style>
  <w:style w:type="paragraph" w:styleId="Undertitel">
    <w:name w:val="Subtitle"/>
    <w:basedOn w:val="Normal"/>
    <w:next w:val="Normal"/>
    <w:link w:val="UndertitelTegn"/>
    <w:qFormat/>
    <w:rsid w:val="009738EF"/>
    <w:pPr>
      <w:numPr>
        <w:ilvl w:val="1"/>
      </w:numPr>
      <w:spacing w:after="160"/>
    </w:pPr>
    <w:rPr>
      <w:rFonts w:eastAsiaTheme="minorEastAsia" w:cs="Times New Roman (Brødtekst CS)"/>
      <w:color w:val="FF5064" w:themeColor="text1" w:themeTint="A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rsid w:val="009738EF"/>
    <w:rPr>
      <w:rFonts w:asciiTheme="minorHAnsi" w:eastAsiaTheme="minorEastAsia" w:hAnsiTheme="minorHAnsi" w:cs="Times New Roman (Brødtekst CS)"/>
      <w:color w:val="FF5064" w:themeColor="text1" w:themeTint="A5"/>
      <w:sz w:val="22"/>
      <w:szCs w:val="22"/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9738EF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738EF"/>
    <w:rPr>
      <w:rFonts w:asciiTheme="minorHAnsi" w:hAnsiTheme="minorHAnsi"/>
      <w:i/>
      <w:iCs/>
      <w:color w:val="FF344C" w:themeColor="text1" w:themeTint="BF"/>
      <w:lang w:eastAsia="en-US"/>
    </w:rPr>
  </w:style>
  <w:style w:type="paragraph" w:styleId="NormalWeb">
    <w:name w:val="Normal (Web)"/>
    <w:basedOn w:val="Normal"/>
    <w:uiPriority w:val="99"/>
    <w:unhideWhenUsed/>
    <w:rsid w:val="00A60E93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a-DK"/>
    </w:rPr>
  </w:style>
  <w:style w:type="table" w:styleId="Tabel-Gitter">
    <w:name w:val="Table Grid"/>
    <w:basedOn w:val="Tabel-Normal"/>
    <w:rsid w:val="00A34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5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5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1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8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1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ni\Downloads\DanskH&#229;ndbold_Word_Skabelon%20(1).dotx" TargetMode="External"/></Relationships>
</file>

<file path=word/theme/theme1.xml><?xml version="1.0" encoding="utf-8"?>
<a:theme xmlns:a="http://schemas.openxmlformats.org/drawingml/2006/main" name="Office-tema">
  <a:themeElements>
    <a:clrScheme name="DanskHaandbold">
      <a:dk1>
        <a:srgbClr val="F0001D"/>
      </a:dk1>
      <a:lt1>
        <a:srgbClr val="FFFFFF"/>
      </a:lt1>
      <a:dk2>
        <a:srgbClr val="000000"/>
      </a:dk2>
      <a:lt2>
        <a:srgbClr val="FFFFFF"/>
      </a:lt2>
      <a:accent1>
        <a:srgbClr val="F0001D"/>
      </a:accent1>
      <a:accent2>
        <a:srgbClr val="820005"/>
      </a:accent2>
      <a:accent3>
        <a:srgbClr val="320019"/>
      </a:accent3>
      <a:accent4>
        <a:srgbClr val="E6DCDC"/>
      </a:accent4>
      <a:accent5>
        <a:srgbClr val="C4E4F8"/>
      </a:accent5>
      <a:accent6>
        <a:srgbClr val="E1F2CF"/>
      </a:accent6>
      <a:hlink>
        <a:srgbClr val="F0001D"/>
      </a:hlink>
      <a:folHlink>
        <a:srgbClr val="000000"/>
      </a:folHlink>
    </a:clrScheme>
    <a:fontScheme name="Kontor 2">
      <a:majorFont>
        <a:latin typeface="Poppin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oppins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DanskHåndbold_Word_Skabelon (1)</Template>
  <TotalTime>105</TotalTime>
  <Pages>2</Pages>
  <Words>529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DH Brev</vt:lpstr>
    </vt:vector>
  </TitlesOfParts>
  <Manager/>
  <Company/>
  <LinksUpToDate>false</LinksUpToDate>
  <CharactersWithSpaces>2992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 Brev</dc:title>
  <dc:subject/>
  <dc:creator>Brian Nielsen</dc:creator>
  <cp:keywords/>
  <dc:description/>
  <cp:lastModifiedBy>Peter-Tommas Theilmann Møss</cp:lastModifiedBy>
  <cp:revision>32</cp:revision>
  <cp:lastPrinted>2024-04-16T13:00:00Z</cp:lastPrinted>
  <dcterms:created xsi:type="dcterms:W3CDTF">2024-04-08T14:28:00Z</dcterms:created>
  <dcterms:modified xsi:type="dcterms:W3CDTF">2025-03-19T10:34:00Z</dcterms:modified>
  <cp:category/>
</cp:coreProperties>
</file>