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57AC6A" w14:textId="77777777" w:rsidR="00B7671C" w:rsidRPr="00906C6B" w:rsidRDefault="00B7671C" w:rsidP="00B7671C">
      <w:pPr>
        <w:shd w:val="clear" w:color="auto" w:fill="FFFFFF"/>
        <w:outlineLvl w:val="2"/>
        <w:rPr>
          <w:rFonts w:ascii="Titillium Web" w:eastAsia="Times New Roman" w:hAnsi="Titillium Web"/>
          <w:b/>
          <w:bCs/>
          <w:caps/>
          <w:color w:val="000000"/>
          <w:sz w:val="27"/>
          <w:szCs w:val="27"/>
          <w:lang w:eastAsia="da-DK"/>
        </w:rPr>
      </w:pPr>
      <w:r w:rsidRPr="00906C6B">
        <w:rPr>
          <w:rFonts w:ascii="Titillium Web" w:eastAsia="Times New Roman" w:hAnsi="Titillium Web"/>
          <w:b/>
          <w:bCs/>
          <w:caps/>
          <w:color w:val="000000"/>
          <w:sz w:val="27"/>
          <w:szCs w:val="27"/>
          <w:lang w:eastAsia="da-DK"/>
        </w:rPr>
        <w:t>NIVEAUSTÆVNER 202</w:t>
      </w:r>
      <w:r>
        <w:rPr>
          <w:rFonts w:ascii="Titillium Web" w:eastAsia="Times New Roman" w:hAnsi="Titillium Web"/>
          <w:b/>
          <w:bCs/>
          <w:caps/>
          <w:color w:val="000000"/>
          <w:sz w:val="27"/>
          <w:szCs w:val="27"/>
          <w:lang w:eastAsia="da-DK"/>
        </w:rPr>
        <w:t>4</w:t>
      </w:r>
    </w:p>
    <w:p w14:paraId="407E6155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</w:pPr>
    </w:p>
    <w:p w14:paraId="4B68D94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 xml:space="preserve">I 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 xml:space="preserve">U-17 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 xml:space="preserve">1. division 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>A og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 xml:space="preserve"> U-1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>9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 xml:space="preserve"> 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>Liga og 1. division skal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 xml:space="preserve"> deltage den </w:t>
      </w:r>
    </w:p>
    <w:p w14:paraId="1063C1F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</w:pPr>
      <w:r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>31. august 2024 – 1. september 2024.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lang w:eastAsia="da-DK"/>
        </w:rPr>
        <w:t> </w:t>
      </w:r>
    </w:p>
    <w:p w14:paraId="5E143C40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49584D33" w14:textId="77777777" w:rsidR="00B7671C" w:rsidRPr="00096F39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Holdene kan opfordres til at spille den 1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4</w:t>
      </w: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. – 1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5</w:t>
      </w: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. september 202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4</w:t>
      </w: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, efter at holdene har spillet i den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31</w:t>
      </w: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. august 202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4</w:t>
      </w: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og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1. </w:t>
      </w: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september 202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4</w:t>
      </w: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. </w:t>
      </w:r>
    </w:p>
    <w:p w14:paraId="5B96713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Ønsker holdene ikke at deltage </w:t>
      </w:r>
      <w:r w:rsidRPr="00B507FA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den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14</w:t>
      </w: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. – 1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5</w:t>
      </w:r>
      <w:r w:rsidRPr="00096F3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. september 202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4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, kan det have konsekvenser for rækkeinddelingen. </w:t>
      </w:r>
    </w:p>
    <w:p w14:paraId="35826D6D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7ACC0A4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Spilledato 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. august 202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:</w:t>
      </w:r>
    </w:p>
    <w:p w14:paraId="69674FCF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U-15 2. division piger, U-15 A-rækken piger, U-15 B-rækken piger,</w:t>
      </w:r>
    </w:p>
    <w:p w14:paraId="3B6D982F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A-rækken piger, U-13 C-rækken piger,</w:t>
      </w:r>
    </w:p>
    <w:p w14:paraId="767410B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B-rækken piger,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U-11 D-rækken piger</w:t>
      </w:r>
    </w:p>
    <w:p w14:paraId="5DB183C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B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/C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piger,</w:t>
      </w:r>
    </w:p>
    <w:p w14:paraId="7E18967E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A piger, U-9 rækken C piger,</w:t>
      </w:r>
    </w:p>
    <w:p w14:paraId="10526AFE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U-15 1. Division drenge.</w:t>
      </w:r>
    </w:p>
    <w:p w14:paraId="44DF58A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B-rækken drenge,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U-13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drenge,</w:t>
      </w:r>
    </w:p>
    <w:p w14:paraId="475807D5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A-rækken drenge, U-11 C-rækken drenge,</w:t>
      </w:r>
    </w:p>
    <w:p w14:paraId="17314D13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A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/B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,</w:t>
      </w:r>
    </w:p>
    <w:p w14:paraId="59668B72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B drenge.</w:t>
      </w:r>
    </w:p>
    <w:p w14:paraId="4E00816F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0472642F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3379FEEB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6A355EC7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1C81D73B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3C2AAB3B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Spilledato 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5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. august 202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:</w:t>
      </w:r>
    </w:p>
    <w:p w14:paraId="4BF7C42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U-15 1. Division piger,</w:t>
      </w:r>
    </w:p>
    <w:p w14:paraId="7B2C340D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B-rækken piger,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U-13 D-række piger</w:t>
      </w:r>
    </w:p>
    <w:p w14:paraId="69D5BF8C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A-rækken piger, U-11 C-rækken piger,</w:t>
      </w:r>
    </w:p>
    <w:p w14:paraId="48223C3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U-10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A/B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piger,</w:t>
      </w:r>
    </w:p>
    <w:p w14:paraId="646C17F0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B piger,</w:t>
      </w:r>
    </w:p>
    <w:p w14:paraId="21DF40DC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U-15 2. division drenge, U-15 A-rækken drenge, U-15 B-rækken drenge,</w:t>
      </w:r>
    </w:p>
    <w:p w14:paraId="0CC7F644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A-rækken drenge, U-13 C-rækken drenge,</w:t>
      </w:r>
    </w:p>
    <w:p w14:paraId="6E3F46F9" w14:textId="16279EC1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B-rækken drenge,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-11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-rækken </w:t>
      </w:r>
      <w:r w:rsidR="00F733CF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drenge</w:t>
      </w:r>
    </w:p>
    <w:p w14:paraId="0C92A81C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B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/C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drenge,</w:t>
      </w:r>
    </w:p>
    <w:p w14:paraId="7147F224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A drenge, U-9 rækken C drenge.</w:t>
      </w:r>
    </w:p>
    <w:p w14:paraId="70214337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471C83CD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2BF91BD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EAD4B04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923985E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559925AA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F46CA97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9D6E8E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14B1F56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A206A8E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18A47FE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79CBDB91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1CB3464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49C14B2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12D2B0A8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 xml:space="preserve">Spilledato 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31. august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 xml:space="preserve"> 202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:</w:t>
      </w:r>
    </w:p>
    <w:p w14:paraId="37CFD52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U-19 2. division piger, </w:t>
      </w:r>
    </w:p>
    <w:p w14:paraId="3B3114E1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U-17 1. division piger, </w:t>
      </w:r>
    </w:p>
    <w:p w14:paraId="64FAE22A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B-rækken piger,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U-13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, </w:t>
      </w:r>
    </w:p>
    <w:p w14:paraId="07C34AB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A-rækken piger, U-11 C-rækken piger,</w:t>
      </w:r>
    </w:p>
    <w:p w14:paraId="6A15FFB5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A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/B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-rækken piger, </w:t>
      </w:r>
    </w:p>
    <w:p w14:paraId="68FFA98E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B piger,</w:t>
      </w:r>
    </w:p>
    <w:p w14:paraId="33188E85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U-19 Liga drenge, U-19 1. Division drenge,</w:t>
      </w:r>
    </w:p>
    <w:p w14:paraId="5020474D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U-17 2. Division drenge, U-17 A-rækken drenge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,</w:t>
      </w:r>
    </w:p>
    <w:p w14:paraId="015C3DA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A-rækken drenge, U-13 C-rækken drenge,</w:t>
      </w:r>
    </w:p>
    <w:p w14:paraId="4AB5D9A1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B-rækken drenge,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U-11 D-rækken drenge</w:t>
      </w:r>
    </w:p>
    <w:p w14:paraId="3D6AC48A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B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/C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drenge,</w:t>
      </w:r>
    </w:p>
    <w:p w14:paraId="4402B946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A drenge, U-9 rækken C drenge.</w:t>
      </w:r>
    </w:p>
    <w:p w14:paraId="378A95C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5AA11450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7095282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532AAB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3CB6DF8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4E468DDF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3BD887F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192A1381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7E3B0B82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3A357DA7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31223A39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 xml:space="preserve">Spilledato 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1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. september 202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:</w:t>
      </w:r>
    </w:p>
    <w:p w14:paraId="09206C49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U-19 Liga piger, U-19 1. Division piger,</w:t>
      </w:r>
    </w:p>
    <w:p w14:paraId="3BE6DC40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U-17 2. Division piger, U-17 A-rækken piger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,</w:t>
      </w:r>
    </w:p>
    <w:p w14:paraId="229C51C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A-rækken piger, U-13 C-rækken piger,</w:t>
      </w:r>
    </w:p>
    <w:p w14:paraId="61FA008E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B-rækken piger,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U-11 D-rækken piger</w:t>
      </w:r>
    </w:p>
    <w:p w14:paraId="4EF42971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B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/C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piger,</w:t>
      </w:r>
    </w:p>
    <w:p w14:paraId="07E6B66F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A piger, U-9 rækken C piger,</w:t>
      </w:r>
    </w:p>
    <w:p w14:paraId="38F186C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U-19 2. division drenge, </w:t>
      </w:r>
    </w:p>
    <w:p w14:paraId="24CB906D" w14:textId="77777777" w:rsidR="00B7671C" w:rsidRP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B7671C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U-17 1. division drenge , </w:t>
      </w:r>
    </w:p>
    <w:p w14:paraId="3070782B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B-rækken drenge,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U-13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drenge,</w:t>
      </w:r>
    </w:p>
    <w:p w14:paraId="65BEE9E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A-rækken drenge, U-11 C-rækken drenge,</w:t>
      </w:r>
    </w:p>
    <w:p w14:paraId="68202C6A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A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/B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-rækken drenge, </w:t>
      </w:r>
    </w:p>
    <w:p w14:paraId="3554D51F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B drenge.</w:t>
      </w:r>
    </w:p>
    <w:p w14:paraId="1280CE59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7278D5C4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0ADAB34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418DAC0D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730E5778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83E9441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3CA2640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5D2A5EA2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3D7D5095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B8934E8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9BF546A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C163FD3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 xml:space="preserve">Spilledato 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7.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 xml:space="preserve"> september 202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:</w:t>
      </w:r>
    </w:p>
    <w:p w14:paraId="6C9B48E8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U-15 1. Division piger,</w:t>
      </w:r>
    </w:p>
    <w:p w14:paraId="1C48E285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A-rækken piger, U-13 C-rækken piger,</w:t>
      </w:r>
    </w:p>
    <w:p w14:paraId="3326D41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B-rækken piger,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U-11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</w:t>
      </w:r>
    </w:p>
    <w:p w14:paraId="73A28283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B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/C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piger,</w:t>
      </w:r>
    </w:p>
    <w:p w14:paraId="3C75E2D6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A piger, U-9 rækken C piger,</w:t>
      </w:r>
    </w:p>
    <w:p w14:paraId="118C005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U-15 2. division drenge, U-15 A-rækken drenge, U-15 B-rækken drenge,</w:t>
      </w:r>
    </w:p>
    <w:p w14:paraId="42F5BFDB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B-rækken drenge,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U-13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</w:t>
      </w:r>
    </w:p>
    <w:p w14:paraId="68CDFB83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A-rækken drenge, U-11 C-rækken drenge,</w:t>
      </w:r>
    </w:p>
    <w:p w14:paraId="4136D151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A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/B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,</w:t>
      </w:r>
    </w:p>
    <w:p w14:paraId="6F08EC8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B drenge.</w:t>
      </w:r>
    </w:p>
    <w:p w14:paraId="4466407F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21C518FD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215C550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E362948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EDA9D27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13CBAD86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7CCA4AE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50D66720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4C3F0E24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A0E5AEA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3C282B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581CCFA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4568C6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7557D12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55AC0F14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 xml:space="preserve">Spilledato 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8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. september 202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:</w:t>
      </w:r>
    </w:p>
    <w:p w14:paraId="44CB4F8D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U-15 2. division piger, U-15 A-rækken piger, U-15 B-rækken piger,</w:t>
      </w:r>
    </w:p>
    <w:p w14:paraId="46B7B388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B-rækken piger,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U-13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</w:t>
      </w:r>
    </w:p>
    <w:p w14:paraId="106F440C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A-rækken piger, U-11 C-rækken piger,</w:t>
      </w:r>
    </w:p>
    <w:p w14:paraId="17923975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A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/B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,</w:t>
      </w:r>
    </w:p>
    <w:p w14:paraId="5FB300B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B piger,</w:t>
      </w:r>
    </w:p>
    <w:p w14:paraId="712F43B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U-15 1. Division drenge,</w:t>
      </w:r>
    </w:p>
    <w:p w14:paraId="3D44EDFD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A-rækken drenge, U-13 C-rækken drenge,</w:t>
      </w:r>
    </w:p>
    <w:p w14:paraId="186AD329" w14:textId="3E873D0D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B-rækken drenge,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-11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-rækken </w:t>
      </w:r>
      <w:r w:rsidR="00037C29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drenge</w:t>
      </w:r>
    </w:p>
    <w:p w14:paraId="553393F9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B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/C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drenge,</w:t>
      </w:r>
    </w:p>
    <w:p w14:paraId="36C0AD9F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A drenge, U-9 rækken C drenge.</w:t>
      </w:r>
    </w:p>
    <w:p w14:paraId="18D17166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35F81838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09C5DEBC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6FE833B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CFD12FF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43CEB30D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BB7E1A5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85874AD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4480BC88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19CD8347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7C31F46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37A542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6FA7D16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729D7B92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1E9A944A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 xml:space="preserve">Spilledato 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14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. september 202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:</w:t>
      </w:r>
    </w:p>
    <w:p w14:paraId="2B37A54A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U-19 Liga piger, U-19 1. Division piger,</w:t>
      </w:r>
    </w:p>
    <w:p w14:paraId="10CCC986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U-17 2. Division piger, U-17 A-rækken piger, </w:t>
      </w:r>
    </w:p>
    <w:p w14:paraId="1B5BD1A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B-rækken piger,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U-13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piger,</w:t>
      </w:r>
    </w:p>
    <w:p w14:paraId="2C86C17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A-rækken piger, U-11 C-rækken piger,</w:t>
      </w:r>
    </w:p>
    <w:p w14:paraId="48B7FAB8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A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/B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-rækken piger, </w:t>
      </w:r>
    </w:p>
    <w:p w14:paraId="551A498C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B piger,</w:t>
      </w:r>
    </w:p>
    <w:p w14:paraId="6C845E7E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U-19 2. division drenge, </w:t>
      </w:r>
    </w:p>
    <w:p w14:paraId="2D29F16C" w14:textId="77777777" w:rsidR="00B7671C" w:rsidRP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B7671C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U-17 1. division drenge , </w:t>
      </w:r>
    </w:p>
    <w:p w14:paraId="3D1F9A9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A-rækken drenge, U-13 C-rækken drenge,</w:t>
      </w:r>
    </w:p>
    <w:p w14:paraId="0079A0D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B-rækken drenge,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U-11 D-rækken drenge</w:t>
      </w:r>
    </w:p>
    <w:p w14:paraId="551B3A3B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B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/C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drenge,</w:t>
      </w:r>
    </w:p>
    <w:p w14:paraId="1095CE24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A drenge, U-9 rækken C drenge.</w:t>
      </w:r>
    </w:p>
    <w:p w14:paraId="5E11FED0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</w:p>
    <w:p w14:paraId="73695331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AA972A4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419FD086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B0F8171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0CE5A0F3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05C3609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4C91D41B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1182EBAD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697F37C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6E64B941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</w:pPr>
    </w:p>
    <w:p w14:paraId="2923F15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Spilledato 1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5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. september 202</w:t>
      </w:r>
      <w:r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4</w:t>
      </w:r>
      <w:r w:rsidRPr="00906C6B">
        <w:rPr>
          <w:rFonts w:ascii="Titillium Web" w:eastAsia="Times New Roman" w:hAnsi="Titillium Web"/>
          <w:b/>
          <w:bCs/>
          <w:color w:val="000000"/>
          <w:sz w:val="24"/>
          <w:szCs w:val="24"/>
          <w:u w:val="single"/>
          <w:lang w:eastAsia="da-DK"/>
        </w:rPr>
        <w:t>:</w:t>
      </w:r>
    </w:p>
    <w:p w14:paraId="62ED9042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U-19 2. division piger, </w:t>
      </w:r>
    </w:p>
    <w:p w14:paraId="4EC41A0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U-17 1. division piger, </w:t>
      </w:r>
    </w:p>
    <w:p w14:paraId="54276784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A-rækken piger, U-13 C-rækken piger,</w:t>
      </w:r>
    </w:p>
    <w:p w14:paraId="06BB1F27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B-rækken piger,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U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-11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</w:t>
      </w:r>
    </w:p>
    <w:p w14:paraId="53A6D9BB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B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/C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piger,</w:t>
      </w:r>
    </w:p>
    <w:p w14:paraId="42FBCE79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A piger, U-9 rækken C piger,</w:t>
      </w:r>
    </w:p>
    <w:p w14:paraId="512CD53E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U-19 Liga drenge, U-19 1. Division drenge,</w:t>
      </w:r>
    </w:p>
    <w:p w14:paraId="3FFD8AD5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U-17 2. Division drenge, U-17 A-rækken drenge, </w:t>
      </w:r>
    </w:p>
    <w:p w14:paraId="7CC3E903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U-13 B-rækken drenge,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 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U-13 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D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-rækken drenge,</w:t>
      </w:r>
    </w:p>
    <w:p w14:paraId="02CF1DEA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U-11 A-rækken drenge, U-11 C-rækken drenge,</w:t>
      </w:r>
    </w:p>
    <w:p w14:paraId="5EBB5D5E" w14:textId="77777777" w:rsidR="00B7671C" w:rsidRPr="00906C6B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U-10 A</w:t>
      </w:r>
      <w:r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/B</w:t>
      </w: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 xml:space="preserve">-rækken drenge, </w:t>
      </w:r>
    </w:p>
    <w:p w14:paraId="54F9C44E" w14:textId="77777777" w:rsidR="00B7671C" w:rsidRDefault="00B7671C" w:rsidP="00B7671C">
      <w:pPr>
        <w:shd w:val="clear" w:color="auto" w:fill="FFFFFF"/>
        <w:spacing w:after="225"/>
        <w:rPr>
          <w:rFonts w:ascii="Titillium Web" w:eastAsia="Times New Roman" w:hAnsi="Titillium Web"/>
          <w:color w:val="000000"/>
          <w:sz w:val="24"/>
          <w:szCs w:val="24"/>
          <w:lang w:eastAsia="da-DK"/>
        </w:rPr>
      </w:pPr>
      <w:r w:rsidRPr="00906C6B">
        <w:rPr>
          <w:rFonts w:ascii="Titillium Web" w:eastAsia="Times New Roman" w:hAnsi="Titillium Web"/>
          <w:color w:val="000000"/>
          <w:sz w:val="24"/>
          <w:szCs w:val="24"/>
          <w:lang w:eastAsia="da-DK"/>
        </w:rPr>
        <w:t>U-9 rækken B drenge.</w:t>
      </w:r>
    </w:p>
    <w:p w14:paraId="4EE51CE0" w14:textId="1789F6EE" w:rsidR="00122A5D" w:rsidRDefault="24AD8CD6" w:rsidP="00122A5D">
      <w:pPr>
        <w:rPr>
          <w:rFonts w:ascii="Arial" w:hAnsi="Arial" w:cs="Arial"/>
        </w:rPr>
      </w:pPr>
      <w:r w:rsidRPr="5D3ED2F4">
        <w:rPr>
          <w:rFonts w:ascii="Arial" w:hAnsi="Arial" w:cs="Arial"/>
        </w:rPr>
        <w:t xml:space="preserve"> </w:t>
      </w:r>
      <w:r w:rsidR="00122A5D" w:rsidRPr="5D3ED2F4">
        <w:rPr>
          <w:rFonts w:ascii="Arial" w:hAnsi="Arial" w:cs="Arial"/>
        </w:rPr>
        <w:t xml:space="preserve"> </w:t>
      </w:r>
    </w:p>
    <w:sectPr w:rsidR="00122A5D" w:rsidSect="009309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1134" w:bottom="567" w:left="1134" w:header="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8CAB8" w14:textId="77777777" w:rsidR="00AB7D35" w:rsidRDefault="00AB7D35">
      <w:r>
        <w:separator/>
      </w:r>
    </w:p>
  </w:endnote>
  <w:endnote w:type="continuationSeparator" w:id="0">
    <w:p w14:paraId="765F8B42" w14:textId="77777777" w:rsidR="00AB7D35" w:rsidRDefault="00AB7D35">
      <w:r>
        <w:continuationSeparator/>
      </w:r>
    </w:p>
  </w:endnote>
  <w:endnote w:type="continuationNotice" w:id="1">
    <w:p w14:paraId="064D3F91" w14:textId="77777777" w:rsidR="00AB7D35" w:rsidRDefault="00AB7D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8BF4424-7917-4D7E-A0C1-4A97C72C2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811EBB-997A-4CA6-93B8-FE8EFEA70DB5}"/>
    <w:embedBold r:id="rId3" w:fontKey="{96ADE252-0BF9-4E1B-8CA0-2679216C6080}"/>
    <w:embedItalic r:id="rId4" w:fontKey="{47079A1B-392B-4487-A28A-2950DEBF53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E5AA0A6-F5EB-44A0-B400-D7550EAF43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105F8A5-CAAC-4656-B22C-28BF47A726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FEF750F-1A58-46A5-B33A-4814AA5E2829}"/>
    <w:embedItalic r:id="rId8" w:fontKey="{86303820-9435-4136-9B6A-1AFC45F0313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31E079D0-540E-4F71-AE2A-E7021CE12F27}"/>
    <w:embedBold r:id="rId10" w:fontKey="{CCC26E5F-FA5A-4FA1-88F4-D09B9A4A5AC2}"/>
    <w:embedItalic r:id="rId11" w:fontKey="{BFA83EDD-170A-4970-A196-66814F4B8BF0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2" w:fontKey="{D3640C8C-0A26-419A-8789-FE766667B060}"/>
    <w:embedBold r:id="rId13" w:fontKey="{8C92565C-B726-48D4-80DA-0B76FAAA4BCA}"/>
    <w:embedItalic r:id="rId14" w:fontKey="{D61B7E56-4F6E-4899-8E77-1D95AB39CF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imes New Roman (Brødtekst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28805758-74E8-4262-AFC8-D71A6F208E66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6" w:fontKey="{F4FF5524-B6DE-46FF-8B56-490774EAA708}"/>
    <w:embedBold r:id="rId17" w:fontKey="{22E0D8BF-DB54-4620-8F33-C424A13FD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"/>
      </w:rPr>
      <w:id w:val="281466760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A28AFDB" w14:textId="77777777" w:rsidR="00B40B12" w:rsidRDefault="00B40B1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5EF1197" w14:textId="77777777" w:rsidR="00B40B12" w:rsidRDefault="00B40B12" w:rsidP="00B40B1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C7E57" w14:textId="77777777" w:rsidR="00B40B12" w:rsidRDefault="00B40B12" w:rsidP="00B40B12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965D84A" wp14:editId="53277CF4">
              <wp:simplePos x="0" y="0"/>
              <wp:positionH relativeFrom="margin">
                <wp:posOffset>4989830</wp:posOffset>
              </wp:positionH>
              <wp:positionV relativeFrom="page">
                <wp:posOffset>10081260</wp:posOffset>
              </wp:positionV>
              <wp:extent cx="1125855" cy="280800"/>
              <wp:effectExtent l="0" t="0" r="4445" b="0"/>
              <wp:wrapNone/>
              <wp:docPr id="19" name="Tekstfel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85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3497CC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5D84A" id="_x0000_t202" coordsize="21600,21600" o:spt="202" path="m,l,21600r21600,l21600,xe">
              <v:stroke joinstyle="miter"/>
              <v:path gradientshapeok="t" o:connecttype="rect"/>
            </v:shapetype>
            <v:shape id="Tekstfelt 19" o:spid="_x0000_s1026" type="#_x0000_t202" style="position:absolute;margin-left:392.9pt;margin-top:793.8pt;width:88.65pt;height:22.1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" filled="f" stroked="f" strokeweight=".5pt">
              <v:textbox inset="0,0,0,0">
                <w:txbxContent>
                  <w:p w14:paraId="5D3497CC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CF1700A" wp14:editId="4563E97A">
              <wp:simplePos x="0" y="0"/>
              <wp:positionH relativeFrom="margin">
                <wp:posOffset>0</wp:posOffset>
              </wp:positionH>
              <wp:positionV relativeFrom="page">
                <wp:posOffset>10081260</wp:posOffset>
              </wp:positionV>
              <wp:extent cx="4833815" cy="280800"/>
              <wp:effectExtent l="0" t="0" r="5080" b="0"/>
              <wp:wrapNone/>
              <wp:docPr id="18" name="Tekstfel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381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C453F6" w14:textId="77777777" w:rsidR="002C1249" w:rsidRPr="00422E4C" w:rsidRDefault="002C1249" w:rsidP="002C1249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  <w:p w14:paraId="1AE5D8AE" w14:textId="0CE4FD7A" w:rsidR="00B40B12" w:rsidRPr="00422E4C" w:rsidRDefault="00B40B12" w:rsidP="00B40B12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F1700A" id="Tekstfelt 18" o:spid="_x0000_s1027" type="#_x0000_t202" style="position:absolute;margin-left:0;margin-top:793.8pt;width:380.6pt;height:22.1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" filled="f" stroked="f" strokeweight=".5pt">
              <v:textbox inset="0,0,0,0">
                <w:txbxContent>
                  <w:p w14:paraId="2DC453F6" w14:textId="77777777" w:rsidR="002C1249" w:rsidRPr="00422E4C" w:rsidRDefault="002C1249" w:rsidP="002C1249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  <w:p w14:paraId="1AE5D8AE" w14:textId="0CE4FD7A" w:rsidR="00B40B12" w:rsidRPr="00422E4C" w:rsidRDefault="00B40B12" w:rsidP="00B40B12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B03B7" w14:textId="008B9B43" w:rsidR="00422E4C" w:rsidRDefault="00B40B12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6789189" wp14:editId="0A743341">
              <wp:simplePos x="0" y="0"/>
              <wp:positionH relativeFrom="margin">
                <wp:align>right</wp:align>
              </wp:positionH>
              <wp:positionV relativeFrom="page">
                <wp:posOffset>10081260</wp:posOffset>
              </wp:positionV>
              <wp:extent cx="1126800" cy="280800"/>
              <wp:effectExtent l="0" t="0" r="3810" b="0"/>
              <wp:wrapNone/>
              <wp:docPr id="14" name="Tekstfel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6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82416F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89189" id="_x0000_t202" coordsize="21600,21600" o:spt="202" path="m,l,21600r21600,l21600,xe">
              <v:stroke joinstyle="miter"/>
              <v:path gradientshapeok="t" o:connecttype="rect"/>
            </v:shapetype>
            <v:shape id="Tekstfelt 14" o:spid="_x0000_s1030" type="#_x0000_t202" style="position:absolute;margin-left:37.5pt;margin-top:793.8pt;width:88.7pt;height:22.1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" filled="f" stroked="f" strokeweight=".5pt">
              <v:textbox inset="0,0,0,0">
                <w:txbxContent>
                  <w:p w14:paraId="2B82416F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DEE91B" wp14:editId="50A175E4">
              <wp:simplePos x="0" y="0"/>
              <wp:positionH relativeFrom="margin">
                <wp:posOffset>-635</wp:posOffset>
              </wp:positionH>
              <wp:positionV relativeFrom="page">
                <wp:posOffset>10081260</wp:posOffset>
              </wp:positionV>
              <wp:extent cx="4834800" cy="280800"/>
              <wp:effectExtent l="0" t="0" r="4445" b="0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4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B044C" w14:textId="46D57F2C" w:rsidR="00422E4C" w:rsidRPr="00422E4C" w:rsidRDefault="002C1249" w:rsidP="00422E4C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EE91B" id="Tekstfelt 4" o:spid="_x0000_s1031" type="#_x0000_t202" style="position:absolute;margin-left:-.05pt;margin-top:793.8pt;width:380.7pt;height:22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" filled="f" stroked="f" strokeweight=".5pt">
              <v:textbox inset="0,0,0,0">
                <w:txbxContent>
                  <w:p w14:paraId="25DB044C" w14:textId="46D57F2C" w:rsidR="00422E4C" w:rsidRPr="00422E4C" w:rsidRDefault="002C1249" w:rsidP="00422E4C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71255A" w14:textId="77777777" w:rsidR="00AB7D35" w:rsidRDefault="00AB7D35">
      <w:r>
        <w:separator/>
      </w:r>
    </w:p>
  </w:footnote>
  <w:footnote w:type="continuationSeparator" w:id="0">
    <w:p w14:paraId="1C1C1EC1" w14:textId="77777777" w:rsidR="00AB7D35" w:rsidRDefault="00AB7D35">
      <w:r>
        <w:continuationSeparator/>
      </w:r>
    </w:p>
  </w:footnote>
  <w:footnote w:type="continuationNotice" w:id="1">
    <w:p w14:paraId="5E96F232" w14:textId="77777777" w:rsidR="00AB7D35" w:rsidRDefault="00AB7D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BFEEC" w14:textId="77777777" w:rsidR="00BD646C" w:rsidRDefault="00BD646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89392" w14:textId="28B6EA21" w:rsidR="004B0A4B" w:rsidRDefault="002C1249">
    <w:pPr>
      <w:pStyle w:val="Sidehoved"/>
    </w:pPr>
    <w:r>
      <w:rPr>
        <w:noProof/>
      </w:rPr>
      <w:drawing>
        <wp:anchor distT="0" distB="0" distL="114300" distR="114300" simplePos="0" relativeHeight="251658248" behindDoc="1" locked="0" layoutInCell="1" allowOverlap="1" wp14:anchorId="0C40AAFD" wp14:editId="76F76B86">
          <wp:simplePos x="0" y="0"/>
          <wp:positionH relativeFrom="margin">
            <wp:align>left</wp:align>
          </wp:positionH>
          <wp:positionV relativeFrom="paragraph">
            <wp:posOffset>561975</wp:posOffset>
          </wp:positionV>
          <wp:extent cx="1219200" cy="401450"/>
          <wp:effectExtent l="0" t="0" r="0" b="0"/>
          <wp:wrapNone/>
          <wp:docPr id="586899799" name="Billede 586899799" descr="Et billede, der indeholder tekst, Font/skrifttype, Grafik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Font/skrifttype, Grafik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324">
      <w:rPr>
        <w:noProof/>
      </w:rPr>
      <w:drawing>
        <wp:anchor distT="0" distB="0" distL="114300" distR="114300" simplePos="0" relativeHeight="251658247" behindDoc="1" locked="0" layoutInCell="1" allowOverlap="1" wp14:anchorId="250F8F8E" wp14:editId="61030DFB">
          <wp:simplePos x="0" y="0"/>
          <wp:positionH relativeFrom="margin">
            <wp:posOffset>-718185</wp:posOffset>
          </wp:positionH>
          <wp:positionV relativeFrom="paragraph">
            <wp:posOffset>0</wp:posOffset>
          </wp:positionV>
          <wp:extent cx="7560000" cy="10698527"/>
          <wp:effectExtent l="0" t="0" r="0" b="0"/>
          <wp:wrapNone/>
          <wp:docPr id="1521849860" name="Billede 1521849860" descr="Et billede, der indeholder cirkel, skærmbillede, sort, sort-hvi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 descr="Et billede, der indeholder cirkel, skærmbillede, sort, sort-hvid&#10;&#10;Automatisk genereret beskrivelse"/>
                  <pic:cNvPicPr/>
                </pic:nvPicPr>
                <pic:blipFill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58246" behindDoc="1" locked="0" layoutInCell="1" allowOverlap="1" wp14:anchorId="4D3C3664" wp14:editId="19FF7CDD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990145031" name="Grafik 990145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CFE77" w14:textId="77777777" w:rsidR="00955E9C" w:rsidRDefault="00955E9C">
    <w:pPr>
      <w:pStyle w:val="Sidehoved"/>
    </w:pPr>
  </w:p>
  <w:p w14:paraId="1E05A118" w14:textId="77777777" w:rsidR="00955E9C" w:rsidRDefault="00955E9C">
    <w:pPr>
      <w:pStyle w:val="Sidehoved"/>
    </w:pPr>
  </w:p>
  <w:p w14:paraId="366D7F5E" w14:textId="77777777" w:rsidR="00955E9C" w:rsidRDefault="00955E9C">
    <w:pPr>
      <w:pStyle w:val="Sidehoved"/>
    </w:pPr>
  </w:p>
  <w:p w14:paraId="1373B111" w14:textId="31F5AD2E" w:rsidR="008B169B" w:rsidRDefault="008B169B">
    <w:pPr>
      <w:pStyle w:val="Sidehoved"/>
    </w:pPr>
    <w:r>
      <w:rPr>
        <w:noProof/>
      </w:rPr>
      <w:drawing>
        <wp:inline distT="0" distB="0" distL="0" distR="0" wp14:anchorId="39018651" wp14:editId="597CD902">
          <wp:extent cx="1396479" cy="447675"/>
          <wp:effectExtent l="0" t="0" r="0" b="0"/>
          <wp:docPr id="1" name="Billede 5" descr="Et billede, der indeholder logo, Grafik, symbol, grafisk desig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5" descr="Et billede, der indeholder logo, Grafik, symbol, grafisk design&#10;&#10;Automatisk genereret beskrivel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19" cy="472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CA3350" w14:textId="517B4DFB" w:rsidR="00B80883" w:rsidRDefault="00901BD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500CFDA" wp14:editId="17F40D50">
              <wp:simplePos x="0" y="0"/>
              <wp:positionH relativeFrom="margin">
                <wp:posOffset>2537460</wp:posOffset>
              </wp:positionH>
              <wp:positionV relativeFrom="margin">
                <wp:posOffset>-830580</wp:posOffset>
              </wp:positionV>
              <wp:extent cx="1391285" cy="510540"/>
              <wp:effectExtent l="0" t="0" r="0" b="3810"/>
              <wp:wrapNone/>
              <wp:docPr id="8" name="Tekstfel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A18316" w14:textId="5AC23AA2" w:rsidR="002503EC" w:rsidRDefault="00684C63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Brøndby Stadion 13</w:t>
                          </w:r>
                        </w:p>
                        <w:p w14:paraId="6E1D8366" w14:textId="573C9809" w:rsidR="00901BD6" w:rsidRDefault="00E82650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Bygning H</w:t>
                          </w:r>
                        </w:p>
                        <w:p w14:paraId="47C780EA" w14:textId="56588CC3" w:rsidR="00901BD6" w:rsidRDefault="00E82650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2605 Brøndby</w:t>
                          </w:r>
                        </w:p>
                        <w:p w14:paraId="37E2F40A" w14:textId="41CDDE4B" w:rsidR="00901BD6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</w:p>
                        <w:p w14:paraId="24B6844E" w14:textId="0B26E4A0" w:rsidR="00901BD6" w:rsidRPr="00422E4C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0CFDA" id="_x0000_t202" coordsize="21600,21600" o:spt="202" path="m,l,21600r21600,l21600,xe">
              <v:stroke joinstyle="miter"/>
              <v:path gradientshapeok="t" o:connecttype="rect"/>
            </v:shapetype>
            <v:shape id="Tekstfelt 8" o:spid="_x0000_s1028" type="#_x0000_t202" style="position:absolute;margin-left:199.8pt;margin-top:-65.4pt;width:109.55pt;height:40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" filled="f" stroked="f" strokeweight=".5pt">
              <v:textbox inset="0,0,0,0">
                <w:txbxContent>
                  <w:p w14:paraId="4AA18316" w14:textId="5AC23AA2" w:rsidR="002503EC" w:rsidRDefault="00684C63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Brøndby Stadion 13</w:t>
                    </w:r>
                  </w:p>
                  <w:p w14:paraId="6E1D8366" w14:textId="573C9809" w:rsidR="00901BD6" w:rsidRDefault="00E82650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Bygning H</w:t>
                    </w:r>
                  </w:p>
                  <w:p w14:paraId="47C780EA" w14:textId="56588CC3" w:rsidR="00901BD6" w:rsidRDefault="00E82650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2605 Brøndby</w:t>
                    </w:r>
                  </w:p>
                  <w:p w14:paraId="37E2F40A" w14:textId="41CDDE4B" w:rsidR="00901BD6" w:rsidRDefault="00901BD6" w:rsidP="00B40B12">
                    <w:pPr>
                      <w:rPr>
                        <w:sz w:val="13"/>
                        <w:szCs w:val="13"/>
                      </w:rPr>
                    </w:pPr>
                  </w:p>
                  <w:p w14:paraId="24B6844E" w14:textId="0B26E4A0" w:rsidR="00901BD6" w:rsidRPr="00422E4C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2F92C62" wp14:editId="6363100A">
              <wp:simplePos x="0" y="0"/>
              <wp:positionH relativeFrom="margin">
                <wp:posOffset>4299585</wp:posOffset>
              </wp:positionH>
              <wp:positionV relativeFrom="margin">
                <wp:posOffset>-821055</wp:posOffset>
              </wp:positionV>
              <wp:extent cx="2095500" cy="510540"/>
              <wp:effectExtent l="0" t="0" r="0" b="381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BA840" w14:textId="2FEA386A" w:rsidR="00BE5324" w:rsidRPr="00BE5324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[@] danskhaandbold</w:t>
                          </w:r>
                          <w:r w:rsidR="00BD646C">
                            <w:rPr>
                              <w:sz w:val="13"/>
                              <w:szCs w:val="13"/>
                              <w:lang w:val="en-US"/>
                            </w:rPr>
                            <w:t>oest</w:t>
                          </w: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@danskhaandbold.dk</w:t>
                          </w:r>
                        </w:p>
                        <w:p w14:paraId="5E225A97" w14:textId="77777777" w:rsidR="00B40B12" w:rsidRPr="00422E4C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[www] www.danskhaandbold.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t>dk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92C62" id="Tekstfelt 11" o:spid="_x0000_s1029" type="#_x0000_t202" style="position:absolute;margin-left:338.55pt;margin-top:-64.65pt;width:165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LvEQIAACMEAAAOAAAAZHJzL2Uyb0RvYy54bWysU11v0zAUfUfiP1h+p0k7OkH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" filled="f" stroked="f" strokeweight=".5pt">
              <v:textbox inset="0,0,0,0">
                <w:txbxContent>
                  <w:p w14:paraId="156BA840" w14:textId="2FEA386A" w:rsidR="00BE5324" w:rsidRPr="00BE5324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[@] danskhaandbold</w:t>
                    </w:r>
                    <w:r w:rsidR="00BD646C">
                      <w:rPr>
                        <w:sz w:val="13"/>
                        <w:szCs w:val="13"/>
                        <w:lang w:val="en-US"/>
                      </w:rPr>
                      <w:t>oest</w:t>
                    </w:r>
                    <w:r w:rsidRPr="00BE5324">
                      <w:rPr>
                        <w:sz w:val="13"/>
                        <w:szCs w:val="13"/>
                        <w:lang w:val="en-US"/>
                      </w:rPr>
                      <w:t>@danskhaandbold.dk</w:t>
                    </w:r>
                  </w:p>
                  <w:p w14:paraId="5E225A97" w14:textId="77777777" w:rsidR="00B40B12" w:rsidRPr="00422E4C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[www] www.danskhaandbold.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t>dk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3B64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60445E"/>
    <w:multiLevelType w:val="hybridMultilevel"/>
    <w:tmpl w:val="3F644B9A"/>
    <w:lvl w:ilvl="0" w:tplc="040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1D0E"/>
    <w:multiLevelType w:val="hybridMultilevel"/>
    <w:tmpl w:val="170A29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5D97"/>
    <w:multiLevelType w:val="hybridMultilevel"/>
    <w:tmpl w:val="66F66CB8"/>
    <w:lvl w:ilvl="0" w:tplc="13E0C96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15140E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93A28"/>
    <w:multiLevelType w:val="hybridMultilevel"/>
    <w:tmpl w:val="98B02C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27198"/>
    <w:multiLevelType w:val="hybridMultilevel"/>
    <w:tmpl w:val="78E20D2A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1A3349"/>
    <w:multiLevelType w:val="hybridMultilevel"/>
    <w:tmpl w:val="4AD2C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81896"/>
    <w:multiLevelType w:val="hybridMultilevel"/>
    <w:tmpl w:val="A1108984"/>
    <w:lvl w:ilvl="0" w:tplc="6C323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B050D"/>
    <w:multiLevelType w:val="hybridMultilevel"/>
    <w:tmpl w:val="1BA02B40"/>
    <w:lvl w:ilvl="0" w:tplc="7E9C9EF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294E13"/>
    <w:multiLevelType w:val="hybridMultilevel"/>
    <w:tmpl w:val="D6FAD70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E3999"/>
    <w:multiLevelType w:val="hybridMultilevel"/>
    <w:tmpl w:val="DF6E3D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73E48"/>
    <w:multiLevelType w:val="hybridMultilevel"/>
    <w:tmpl w:val="BDFCE298"/>
    <w:lvl w:ilvl="0" w:tplc="1EC4C052">
      <w:start w:val="1"/>
      <w:numFmt w:val="lowerLetter"/>
      <w:lvlText w:val="%1."/>
      <w:lvlJc w:val="left"/>
      <w:pPr>
        <w:ind w:left="205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775" w:hanging="360"/>
      </w:pPr>
    </w:lvl>
    <w:lvl w:ilvl="2" w:tplc="0406001B" w:tentative="1">
      <w:start w:val="1"/>
      <w:numFmt w:val="lowerRoman"/>
      <w:lvlText w:val="%3."/>
      <w:lvlJc w:val="right"/>
      <w:pPr>
        <w:ind w:left="3495" w:hanging="180"/>
      </w:pPr>
    </w:lvl>
    <w:lvl w:ilvl="3" w:tplc="0406000F" w:tentative="1">
      <w:start w:val="1"/>
      <w:numFmt w:val="decimal"/>
      <w:lvlText w:val="%4."/>
      <w:lvlJc w:val="left"/>
      <w:pPr>
        <w:ind w:left="4215" w:hanging="360"/>
      </w:pPr>
    </w:lvl>
    <w:lvl w:ilvl="4" w:tplc="04060019" w:tentative="1">
      <w:start w:val="1"/>
      <w:numFmt w:val="lowerLetter"/>
      <w:lvlText w:val="%5."/>
      <w:lvlJc w:val="left"/>
      <w:pPr>
        <w:ind w:left="4935" w:hanging="360"/>
      </w:pPr>
    </w:lvl>
    <w:lvl w:ilvl="5" w:tplc="0406001B" w:tentative="1">
      <w:start w:val="1"/>
      <w:numFmt w:val="lowerRoman"/>
      <w:lvlText w:val="%6."/>
      <w:lvlJc w:val="right"/>
      <w:pPr>
        <w:ind w:left="5655" w:hanging="180"/>
      </w:pPr>
    </w:lvl>
    <w:lvl w:ilvl="6" w:tplc="0406000F" w:tentative="1">
      <w:start w:val="1"/>
      <w:numFmt w:val="decimal"/>
      <w:lvlText w:val="%7."/>
      <w:lvlJc w:val="left"/>
      <w:pPr>
        <w:ind w:left="6375" w:hanging="360"/>
      </w:pPr>
    </w:lvl>
    <w:lvl w:ilvl="7" w:tplc="04060019" w:tentative="1">
      <w:start w:val="1"/>
      <w:numFmt w:val="lowerLetter"/>
      <w:lvlText w:val="%8."/>
      <w:lvlJc w:val="left"/>
      <w:pPr>
        <w:ind w:left="7095" w:hanging="360"/>
      </w:pPr>
    </w:lvl>
    <w:lvl w:ilvl="8" w:tplc="040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3" w15:restartNumberingAfterBreak="0">
    <w:nsid w:val="4BD0257F"/>
    <w:multiLevelType w:val="hybridMultilevel"/>
    <w:tmpl w:val="3F003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8618E"/>
    <w:multiLevelType w:val="hybridMultilevel"/>
    <w:tmpl w:val="C92ACE7E"/>
    <w:lvl w:ilvl="0" w:tplc="B0DC9F1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076CD"/>
    <w:multiLevelType w:val="hybridMultilevel"/>
    <w:tmpl w:val="2416AF14"/>
    <w:lvl w:ilvl="0" w:tplc="2EACDE2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394C86"/>
    <w:multiLevelType w:val="hybridMultilevel"/>
    <w:tmpl w:val="BC08EEBE"/>
    <w:lvl w:ilvl="0" w:tplc="96082D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3E01F0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F5F96"/>
    <w:multiLevelType w:val="hybridMultilevel"/>
    <w:tmpl w:val="097A10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C4348"/>
    <w:multiLevelType w:val="hybridMultilevel"/>
    <w:tmpl w:val="67F80A6E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EA5073"/>
    <w:multiLevelType w:val="hybridMultilevel"/>
    <w:tmpl w:val="090C7E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3735A"/>
    <w:multiLevelType w:val="hybridMultilevel"/>
    <w:tmpl w:val="2FA2BC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B17ECD"/>
    <w:multiLevelType w:val="hybridMultilevel"/>
    <w:tmpl w:val="335A4B82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9D1686"/>
    <w:multiLevelType w:val="hybridMultilevel"/>
    <w:tmpl w:val="C78012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B93C37"/>
    <w:multiLevelType w:val="hybridMultilevel"/>
    <w:tmpl w:val="1062CDC6"/>
    <w:lvl w:ilvl="0" w:tplc="335261C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2512AA"/>
    <w:multiLevelType w:val="hybridMultilevel"/>
    <w:tmpl w:val="6EE26FF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E74ED6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270713">
    <w:abstractNumId w:val="16"/>
  </w:num>
  <w:num w:numId="2" w16cid:durableId="673873275">
    <w:abstractNumId w:val="9"/>
  </w:num>
  <w:num w:numId="3" w16cid:durableId="641470043">
    <w:abstractNumId w:val="15"/>
  </w:num>
  <w:num w:numId="4" w16cid:durableId="1693412242">
    <w:abstractNumId w:val="14"/>
  </w:num>
  <w:num w:numId="5" w16cid:durableId="288172717">
    <w:abstractNumId w:val="22"/>
  </w:num>
  <w:num w:numId="6" w16cid:durableId="2027753940">
    <w:abstractNumId w:val="24"/>
  </w:num>
  <w:num w:numId="7" w16cid:durableId="344477100">
    <w:abstractNumId w:val="19"/>
  </w:num>
  <w:num w:numId="8" w16cid:durableId="266738305">
    <w:abstractNumId w:val="6"/>
  </w:num>
  <w:num w:numId="9" w16cid:durableId="1868324877">
    <w:abstractNumId w:val="3"/>
  </w:num>
  <w:num w:numId="10" w16cid:durableId="441536733">
    <w:abstractNumId w:val="10"/>
  </w:num>
  <w:num w:numId="11" w16cid:durableId="132598650">
    <w:abstractNumId w:val="2"/>
  </w:num>
  <w:num w:numId="12" w16cid:durableId="1064453624">
    <w:abstractNumId w:val="1"/>
  </w:num>
  <w:num w:numId="13" w16cid:durableId="107043065">
    <w:abstractNumId w:val="8"/>
  </w:num>
  <w:num w:numId="14" w16cid:durableId="147480753">
    <w:abstractNumId w:val="0"/>
  </w:num>
  <w:num w:numId="15" w16cid:durableId="1066534333">
    <w:abstractNumId w:val="12"/>
  </w:num>
  <w:num w:numId="16" w16cid:durableId="1435322974">
    <w:abstractNumId w:val="7"/>
  </w:num>
  <w:num w:numId="17" w16cid:durableId="581524253">
    <w:abstractNumId w:val="26"/>
  </w:num>
  <w:num w:numId="18" w16cid:durableId="458766383">
    <w:abstractNumId w:val="4"/>
  </w:num>
  <w:num w:numId="19" w16cid:durableId="2115243164">
    <w:abstractNumId w:val="17"/>
  </w:num>
  <w:num w:numId="20" w16cid:durableId="920456424">
    <w:abstractNumId w:val="23"/>
  </w:num>
  <w:num w:numId="21" w16cid:durableId="117454836">
    <w:abstractNumId w:val="13"/>
  </w:num>
  <w:num w:numId="22" w16cid:durableId="1504469742">
    <w:abstractNumId w:val="18"/>
  </w:num>
  <w:num w:numId="23" w16cid:durableId="1851527661">
    <w:abstractNumId w:val="11"/>
  </w:num>
  <w:num w:numId="24" w16cid:durableId="1955166357">
    <w:abstractNumId w:val="5"/>
  </w:num>
  <w:num w:numId="25" w16cid:durableId="84542025">
    <w:abstractNumId w:val="21"/>
  </w:num>
  <w:num w:numId="26" w16cid:durableId="952325017">
    <w:abstractNumId w:val="20"/>
  </w:num>
  <w:num w:numId="27" w16cid:durableId="156324769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07"/>
    <w:rsid w:val="000322F6"/>
    <w:rsid w:val="00037C29"/>
    <w:rsid w:val="00041634"/>
    <w:rsid w:val="00056D70"/>
    <w:rsid w:val="000579A5"/>
    <w:rsid w:val="00075155"/>
    <w:rsid w:val="00080065"/>
    <w:rsid w:val="0008148F"/>
    <w:rsid w:val="000946B1"/>
    <w:rsid w:val="000A2C10"/>
    <w:rsid w:val="000A45DE"/>
    <w:rsid w:val="000B446B"/>
    <w:rsid w:val="000C0BC1"/>
    <w:rsid w:val="000C0BDD"/>
    <w:rsid w:val="000C7949"/>
    <w:rsid w:val="000E04BB"/>
    <w:rsid w:val="000E5636"/>
    <w:rsid w:val="000E7F4E"/>
    <w:rsid w:val="000F2367"/>
    <w:rsid w:val="000F6AAA"/>
    <w:rsid w:val="0012035A"/>
    <w:rsid w:val="00122A5D"/>
    <w:rsid w:val="0012301F"/>
    <w:rsid w:val="00125E15"/>
    <w:rsid w:val="0013105B"/>
    <w:rsid w:val="00146C10"/>
    <w:rsid w:val="00150221"/>
    <w:rsid w:val="001566EF"/>
    <w:rsid w:val="00156B37"/>
    <w:rsid w:val="001577E4"/>
    <w:rsid w:val="0017713D"/>
    <w:rsid w:val="00183D80"/>
    <w:rsid w:val="0019406B"/>
    <w:rsid w:val="001A35D8"/>
    <w:rsid w:val="001A5D4F"/>
    <w:rsid w:val="001B1DFD"/>
    <w:rsid w:val="001B256D"/>
    <w:rsid w:val="001F6430"/>
    <w:rsid w:val="001F7E2C"/>
    <w:rsid w:val="00206FBF"/>
    <w:rsid w:val="0021758D"/>
    <w:rsid w:val="00222D3E"/>
    <w:rsid w:val="002322CB"/>
    <w:rsid w:val="00240F5D"/>
    <w:rsid w:val="002426C3"/>
    <w:rsid w:val="002503EC"/>
    <w:rsid w:val="00257367"/>
    <w:rsid w:val="00264B6D"/>
    <w:rsid w:val="00266168"/>
    <w:rsid w:val="0027463F"/>
    <w:rsid w:val="002841E5"/>
    <w:rsid w:val="002A2B82"/>
    <w:rsid w:val="002C1249"/>
    <w:rsid w:val="002C2107"/>
    <w:rsid w:val="002D5B2E"/>
    <w:rsid w:val="003127E2"/>
    <w:rsid w:val="003240AB"/>
    <w:rsid w:val="00346004"/>
    <w:rsid w:val="00346E03"/>
    <w:rsid w:val="0036564A"/>
    <w:rsid w:val="00380F96"/>
    <w:rsid w:val="003832D8"/>
    <w:rsid w:val="00384944"/>
    <w:rsid w:val="003905BF"/>
    <w:rsid w:val="003E2EF0"/>
    <w:rsid w:val="003E38B1"/>
    <w:rsid w:val="003F013D"/>
    <w:rsid w:val="00422E4C"/>
    <w:rsid w:val="00427C9D"/>
    <w:rsid w:val="00460E19"/>
    <w:rsid w:val="00475707"/>
    <w:rsid w:val="00476374"/>
    <w:rsid w:val="0048095B"/>
    <w:rsid w:val="00482463"/>
    <w:rsid w:val="00491B97"/>
    <w:rsid w:val="004A32C2"/>
    <w:rsid w:val="004B0A4B"/>
    <w:rsid w:val="004B270C"/>
    <w:rsid w:val="004B34A9"/>
    <w:rsid w:val="004B58F7"/>
    <w:rsid w:val="004C4049"/>
    <w:rsid w:val="004C5371"/>
    <w:rsid w:val="004C790F"/>
    <w:rsid w:val="00515E41"/>
    <w:rsid w:val="00521EC2"/>
    <w:rsid w:val="00531DAC"/>
    <w:rsid w:val="00561F84"/>
    <w:rsid w:val="00593951"/>
    <w:rsid w:val="005B4C64"/>
    <w:rsid w:val="005D287B"/>
    <w:rsid w:val="005E3A67"/>
    <w:rsid w:val="005F6AEC"/>
    <w:rsid w:val="00617EB3"/>
    <w:rsid w:val="0062406A"/>
    <w:rsid w:val="006264A9"/>
    <w:rsid w:val="00652331"/>
    <w:rsid w:val="00684C63"/>
    <w:rsid w:val="0069736E"/>
    <w:rsid w:val="006D4682"/>
    <w:rsid w:val="006E0517"/>
    <w:rsid w:val="006E24FE"/>
    <w:rsid w:val="006E497A"/>
    <w:rsid w:val="006F20A2"/>
    <w:rsid w:val="006F3252"/>
    <w:rsid w:val="0070198C"/>
    <w:rsid w:val="00712A3D"/>
    <w:rsid w:val="00743568"/>
    <w:rsid w:val="007465CD"/>
    <w:rsid w:val="0076347A"/>
    <w:rsid w:val="00770506"/>
    <w:rsid w:val="00771C2F"/>
    <w:rsid w:val="007837A8"/>
    <w:rsid w:val="007A044C"/>
    <w:rsid w:val="007A082F"/>
    <w:rsid w:val="007C7D42"/>
    <w:rsid w:val="007D34C9"/>
    <w:rsid w:val="007E3954"/>
    <w:rsid w:val="007F6540"/>
    <w:rsid w:val="008125F5"/>
    <w:rsid w:val="00815026"/>
    <w:rsid w:val="008350BA"/>
    <w:rsid w:val="00846E26"/>
    <w:rsid w:val="0086221D"/>
    <w:rsid w:val="008664F4"/>
    <w:rsid w:val="008729EA"/>
    <w:rsid w:val="00886BE8"/>
    <w:rsid w:val="008A38F8"/>
    <w:rsid w:val="008B169B"/>
    <w:rsid w:val="008B5336"/>
    <w:rsid w:val="008C340C"/>
    <w:rsid w:val="008C3CB9"/>
    <w:rsid w:val="008D29B7"/>
    <w:rsid w:val="008F3547"/>
    <w:rsid w:val="008F4A46"/>
    <w:rsid w:val="00901BD6"/>
    <w:rsid w:val="00906EE9"/>
    <w:rsid w:val="0092565A"/>
    <w:rsid w:val="00930945"/>
    <w:rsid w:val="009361BD"/>
    <w:rsid w:val="009427AD"/>
    <w:rsid w:val="0094572A"/>
    <w:rsid w:val="00947064"/>
    <w:rsid w:val="009475E8"/>
    <w:rsid w:val="00950D90"/>
    <w:rsid w:val="00955E9C"/>
    <w:rsid w:val="009738EF"/>
    <w:rsid w:val="00981D3B"/>
    <w:rsid w:val="0099707E"/>
    <w:rsid w:val="009A3596"/>
    <w:rsid w:val="009A67B8"/>
    <w:rsid w:val="009C2D01"/>
    <w:rsid w:val="009C472B"/>
    <w:rsid w:val="009E2541"/>
    <w:rsid w:val="009F4D3C"/>
    <w:rsid w:val="009F60EC"/>
    <w:rsid w:val="00A06DAD"/>
    <w:rsid w:val="00A53258"/>
    <w:rsid w:val="00A60E93"/>
    <w:rsid w:val="00A7536A"/>
    <w:rsid w:val="00A8003D"/>
    <w:rsid w:val="00A857A7"/>
    <w:rsid w:val="00A87370"/>
    <w:rsid w:val="00A900D6"/>
    <w:rsid w:val="00AA4B00"/>
    <w:rsid w:val="00AA6C40"/>
    <w:rsid w:val="00AB7D35"/>
    <w:rsid w:val="00AC77BC"/>
    <w:rsid w:val="00AD4D2F"/>
    <w:rsid w:val="00AD6DC4"/>
    <w:rsid w:val="00AE5482"/>
    <w:rsid w:val="00AE71AE"/>
    <w:rsid w:val="00AF13F0"/>
    <w:rsid w:val="00B025B1"/>
    <w:rsid w:val="00B02774"/>
    <w:rsid w:val="00B14F6E"/>
    <w:rsid w:val="00B165A4"/>
    <w:rsid w:val="00B40563"/>
    <w:rsid w:val="00B40B12"/>
    <w:rsid w:val="00B56B07"/>
    <w:rsid w:val="00B66DCC"/>
    <w:rsid w:val="00B6787A"/>
    <w:rsid w:val="00B7671C"/>
    <w:rsid w:val="00B80883"/>
    <w:rsid w:val="00B83906"/>
    <w:rsid w:val="00B87D34"/>
    <w:rsid w:val="00B94D12"/>
    <w:rsid w:val="00B9680F"/>
    <w:rsid w:val="00BA05D6"/>
    <w:rsid w:val="00BB1749"/>
    <w:rsid w:val="00BB4506"/>
    <w:rsid w:val="00BC12DB"/>
    <w:rsid w:val="00BC5A80"/>
    <w:rsid w:val="00BD6295"/>
    <w:rsid w:val="00BD646C"/>
    <w:rsid w:val="00BE5324"/>
    <w:rsid w:val="00BF06FB"/>
    <w:rsid w:val="00BF16F2"/>
    <w:rsid w:val="00BF4191"/>
    <w:rsid w:val="00C003A9"/>
    <w:rsid w:val="00C21262"/>
    <w:rsid w:val="00C7158E"/>
    <w:rsid w:val="00C71A74"/>
    <w:rsid w:val="00C960F3"/>
    <w:rsid w:val="00CA4B48"/>
    <w:rsid w:val="00CD763D"/>
    <w:rsid w:val="00CD7C5A"/>
    <w:rsid w:val="00CE2D25"/>
    <w:rsid w:val="00CF00F6"/>
    <w:rsid w:val="00CF5FD7"/>
    <w:rsid w:val="00D033D5"/>
    <w:rsid w:val="00D03EAF"/>
    <w:rsid w:val="00D31A21"/>
    <w:rsid w:val="00D47C42"/>
    <w:rsid w:val="00D568BA"/>
    <w:rsid w:val="00D63CD1"/>
    <w:rsid w:val="00D762EB"/>
    <w:rsid w:val="00D84EAB"/>
    <w:rsid w:val="00D96E0C"/>
    <w:rsid w:val="00DA21A6"/>
    <w:rsid w:val="00DA5532"/>
    <w:rsid w:val="00DB1EFA"/>
    <w:rsid w:val="00DB415A"/>
    <w:rsid w:val="00DC13B1"/>
    <w:rsid w:val="00DD4645"/>
    <w:rsid w:val="00DE142B"/>
    <w:rsid w:val="00DE1D96"/>
    <w:rsid w:val="00DE7134"/>
    <w:rsid w:val="00DF55F4"/>
    <w:rsid w:val="00E43538"/>
    <w:rsid w:val="00E611B7"/>
    <w:rsid w:val="00E65127"/>
    <w:rsid w:val="00E73A78"/>
    <w:rsid w:val="00E82650"/>
    <w:rsid w:val="00E97A46"/>
    <w:rsid w:val="00EA5FE1"/>
    <w:rsid w:val="00EC7324"/>
    <w:rsid w:val="00ED130C"/>
    <w:rsid w:val="00ED1374"/>
    <w:rsid w:val="00ED5E53"/>
    <w:rsid w:val="00ED7525"/>
    <w:rsid w:val="00EF7BB9"/>
    <w:rsid w:val="00F2109D"/>
    <w:rsid w:val="00F25AD2"/>
    <w:rsid w:val="00F32F66"/>
    <w:rsid w:val="00F5305D"/>
    <w:rsid w:val="00F60663"/>
    <w:rsid w:val="00F733CF"/>
    <w:rsid w:val="00F73935"/>
    <w:rsid w:val="00F9134F"/>
    <w:rsid w:val="00FA1BA1"/>
    <w:rsid w:val="00FB2BF7"/>
    <w:rsid w:val="00FB5D8B"/>
    <w:rsid w:val="00FC4E83"/>
    <w:rsid w:val="00FE1B26"/>
    <w:rsid w:val="24AD8CD6"/>
    <w:rsid w:val="4EBED079"/>
    <w:rsid w:val="5D3ED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31FC3F"/>
  <w15:chartTrackingRefBased/>
  <w15:docId w15:val="{BE90DCC6-8CB7-4EF8-9A01-5069E01AD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1A21"/>
    <w:rPr>
      <w:rFonts w:asciiTheme="minorHAnsi" w:hAnsiTheme="minorHAnsi"/>
      <w:color w:val="000000" w:themeColor="text2"/>
      <w:lang w:eastAsia="en-US"/>
    </w:rPr>
  </w:style>
  <w:style w:type="paragraph" w:styleId="Overskrift1">
    <w:name w:val="heading 1"/>
    <w:basedOn w:val="Normal"/>
    <w:next w:val="Normal"/>
    <w:qFormat/>
    <w:rsid w:val="0027463F"/>
    <w:pPr>
      <w:keepNext/>
      <w:spacing w:before="240" w:after="60"/>
      <w:outlineLvl w:val="0"/>
    </w:pPr>
    <w:rPr>
      <w:b/>
      <w:kern w:val="32"/>
      <w:sz w:val="28"/>
    </w:rPr>
  </w:style>
  <w:style w:type="paragraph" w:styleId="Overskrift2">
    <w:name w:val="heading 2"/>
    <w:basedOn w:val="Normal"/>
    <w:next w:val="Normal"/>
    <w:qFormat/>
    <w:rsid w:val="0027463F"/>
    <w:pPr>
      <w:keepNext/>
      <w:spacing w:before="240" w:after="60"/>
      <w:outlineLvl w:val="1"/>
    </w:pPr>
    <w:rPr>
      <w:color w:val="F0001D" w:themeColor="text1"/>
      <w:sz w:val="24"/>
    </w:rPr>
  </w:style>
  <w:style w:type="paragraph" w:styleId="Overskrift3">
    <w:name w:val="heading 3"/>
    <w:basedOn w:val="Normal"/>
    <w:next w:val="Normal"/>
    <w:qFormat/>
    <w:rsid w:val="00FB2BF7"/>
    <w:pPr>
      <w:outlineLvl w:val="2"/>
    </w:pPr>
    <w:rPr>
      <w:b/>
      <w:szCs w:val="22"/>
      <w:lang w:eastAsia="da-DK"/>
    </w:rPr>
  </w:style>
  <w:style w:type="paragraph" w:styleId="Overskrift4">
    <w:name w:val="heading 4"/>
    <w:basedOn w:val="Normal"/>
    <w:next w:val="Normal"/>
    <w:link w:val="Overskrift4Tegn"/>
    <w:unhideWhenUsed/>
    <w:qFormat/>
    <w:rsid w:val="00240F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0F6AAA"/>
    <w:rPr>
      <w:color w:val="0000FF"/>
      <w:u w:val="single"/>
    </w:rPr>
  </w:style>
  <w:style w:type="paragraph" w:customStyle="1" w:styleId="Brdtekst1">
    <w:name w:val="Brødtekst1"/>
    <w:basedOn w:val="Normal"/>
  </w:style>
  <w:style w:type="paragraph" w:customStyle="1" w:styleId="Overskrift11">
    <w:name w:val="Overskrift 11"/>
    <w:basedOn w:val="Overskrift1"/>
    <w:next w:val="Brdtekst1"/>
  </w:style>
  <w:style w:type="paragraph" w:customStyle="1" w:styleId="Overskrift21">
    <w:name w:val="Overskrift 21"/>
    <w:basedOn w:val="Overskrift11"/>
    <w:next w:val="Brdtekst1"/>
    <w:pPr>
      <w:outlineLvl w:val="1"/>
    </w:pPr>
    <w:rPr>
      <w:kern w:val="28"/>
    </w:rPr>
  </w:style>
  <w:style w:type="paragraph" w:customStyle="1" w:styleId="Overskrift31">
    <w:name w:val="Overskrift 31"/>
    <w:basedOn w:val="Overskrift21"/>
    <w:next w:val="Brdtekst1"/>
    <w:pPr>
      <w:outlineLvl w:val="2"/>
    </w:pPr>
    <w:rPr>
      <w:kern w:val="0"/>
      <w:sz w:val="24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7C7D42"/>
    <w:pPr>
      <w:ind w:left="1304"/>
    </w:pPr>
  </w:style>
  <w:style w:type="character" w:styleId="Ulstomtale">
    <w:name w:val="Unresolved Mention"/>
    <w:basedOn w:val="Standardskrifttypeiafsnit"/>
    <w:uiPriority w:val="99"/>
    <w:semiHidden/>
    <w:unhideWhenUsed/>
    <w:rsid w:val="000E5636"/>
    <w:rPr>
      <w:color w:val="605E5C"/>
      <w:shd w:val="clear" w:color="auto" w:fill="E1DFDD"/>
    </w:rPr>
  </w:style>
  <w:style w:type="character" w:styleId="Fremhv">
    <w:name w:val="Emphasis"/>
    <w:basedOn w:val="Standardskrifttypeiafsnit"/>
    <w:qFormat/>
    <w:rsid w:val="000E5636"/>
    <w:rPr>
      <w:i/>
      <w:iCs/>
    </w:rPr>
  </w:style>
  <w:style w:type="paragraph" w:styleId="Listeafsnit">
    <w:name w:val="List Paragraph"/>
    <w:basedOn w:val="Normal"/>
    <w:uiPriority w:val="34"/>
    <w:qFormat/>
    <w:rsid w:val="00FB2BF7"/>
    <w:pPr>
      <w:spacing w:before="120" w:after="120"/>
    </w:pPr>
  </w:style>
  <w:style w:type="character" w:styleId="Sidetal">
    <w:name w:val="page number"/>
    <w:basedOn w:val="Standardskrifttypeiafsnit"/>
    <w:rsid w:val="00B40B12"/>
  </w:style>
  <w:style w:type="character" w:customStyle="1" w:styleId="Overskrift4Tegn">
    <w:name w:val="Overskrift 4 Tegn"/>
    <w:basedOn w:val="Standardskrifttypeiafsnit"/>
    <w:link w:val="Overskrift4"/>
    <w:rsid w:val="00240F5D"/>
    <w:rPr>
      <w:rFonts w:asciiTheme="majorHAnsi" w:eastAsiaTheme="majorEastAsia" w:hAnsiTheme="majorHAnsi" w:cstheme="majorBidi"/>
      <w:i/>
      <w:iCs/>
      <w:color w:val="F0001D" w:themeColor="accent1"/>
      <w:lang w:eastAsia="en-US"/>
    </w:rPr>
  </w:style>
  <w:style w:type="paragraph" w:styleId="Titel">
    <w:name w:val="Title"/>
    <w:basedOn w:val="Normal"/>
    <w:next w:val="Normal"/>
    <w:link w:val="TitelTegn"/>
    <w:qFormat/>
    <w:rsid w:val="0086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86221D"/>
    <w:rPr>
      <w:rFonts w:asciiTheme="majorHAnsi" w:eastAsiaTheme="majorEastAsia" w:hAnsiTheme="majorHAnsi" w:cstheme="majorBidi"/>
      <w:color w:val="000000" w:themeColor="text2"/>
      <w:spacing w:val="-10"/>
      <w:kern w:val="28"/>
      <w:sz w:val="56"/>
      <w:szCs w:val="56"/>
      <w:lang w:eastAsia="en-US"/>
    </w:rPr>
  </w:style>
  <w:style w:type="paragraph" w:styleId="Undertitel">
    <w:name w:val="Subtitle"/>
    <w:basedOn w:val="Normal"/>
    <w:next w:val="Normal"/>
    <w:link w:val="UndertitelTegn"/>
    <w:qFormat/>
    <w:rsid w:val="009738EF"/>
    <w:pPr>
      <w:numPr>
        <w:ilvl w:val="1"/>
      </w:numPr>
      <w:spacing w:after="160"/>
    </w:pPr>
    <w:rPr>
      <w:rFonts w:eastAsiaTheme="minorEastAsia" w:cs="Times New Roman (Brødtekst CS)"/>
      <w:color w:val="FF5064" w:themeColor="text1" w:themeTint="A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rsid w:val="009738EF"/>
    <w:rPr>
      <w:rFonts w:asciiTheme="minorHAnsi" w:eastAsiaTheme="minorEastAsia" w:hAnsiTheme="minorHAnsi" w:cs="Times New Roman (Brødtekst CS)"/>
      <w:color w:val="FF5064" w:themeColor="text1" w:themeTint="A5"/>
      <w:sz w:val="22"/>
      <w:szCs w:val="22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9738EF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738EF"/>
    <w:rPr>
      <w:rFonts w:asciiTheme="minorHAnsi" w:hAnsiTheme="minorHAnsi"/>
      <w:i/>
      <w:iCs/>
      <w:color w:val="FF344C" w:themeColor="text1" w:themeTint="BF"/>
      <w:lang w:eastAsia="en-US"/>
    </w:rPr>
  </w:style>
  <w:style w:type="paragraph" w:styleId="NormalWeb">
    <w:name w:val="Normal (Web)"/>
    <w:basedOn w:val="Normal"/>
    <w:uiPriority w:val="99"/>
    <w:unhideWhenUsed/>
    <w:rsid w:val="00A60E93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264B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2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ni\Downloads\DanskH&#229;ndbold_Word_Skabelon%20(1).dotx" TargetMode="External"/></Relationships>
</file>

<file path=word/theme/theme1.xml><?xml version="1.0" encoding="utf-8"?>
<a:theme xmlns:a="http://schemas.openxmlformats.org/drawingml/2006/main" name="Office-tema">
  <a:themeElements>
    <a:clrScheme name="DanskHaandbold">
      <a:dk1>
        <a:srgbClr val="F0001D"/>
      </a:dk1>
      <a:lt1>
        <a:srgbClr val="FFFFFF"/>
      </a:lt1>
      <a:dk2>
        <a:srgbClr val="000000"/>
      </a:dk2>
      <a:lt2>
        <a:srgbClr val="FFFFFF"/>
      </a:lt2>
      <a:accent1>
        <a:srgbClr val="F0001D"/>
      </a:accent1>
      <a:accent2>
        <a:srgbClr val="820005"/>
      </a:accent2>
      <a:accent3>
        <a:srgbClr val="320019"/>
      </a:accent3>
      <a:accent4>
        <a:srgbClr val="E6DCDC"/>
      </a:accent4>
      <a:accent5>
        <a:srgbClr val="C4E4F8"/>
      </a:accent5>
      <a:accent6>
        <a:srgbClr val="E1F2CF"/>
      </a:accent6>
      <a:hlink>
        <a:srgbClr val="F0001D"/>
      </a:hlink>
      <a:folHlink>
        <a:srgbClr val="000000"/>
      </a:folHlink>
    </a:clrScheme>
    <a:fontScheme name="Kontor 2">
      <a:majorFont>
        <a:latin typeface="Poppin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oppins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4a845d-0bfe-435c-b68e-422fd589fa12">
      <Terms xmlns="http://schemas.microsoft.com/office/infopath/2007/PartnerControls"/>
    </lcf76f155ced4ddcb4097134ff3c332f>
    <TaxCatchAll xmlns="39fa3bc3-3034-4879-ac45-765e67132ccc" xsi:nil="true"/>
    <SharedWithUsers xmlns="39fa3bc3-3034-4879-ac45-765e67132ccc">
      <UserInfo>
        <DisplayName>Tina Black</DisplayName>
        <AccountId>14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FF828F9453C640B8678DF3D5FBCCC5" ma:contentTypeVersion="14" ma:contentTypeDescription="Opret et nyt dokument." ma:contentTypeScope="" ma:versionID="4038300d0dca7a752afad8d7f3ee9f1b">
  <xsd:schema xmlns:xsd="http://www.w3.org/2001/XMLSchema" xmlns:xs="http://www.w3.org/2001/XMLSchema" xmlns:p="http://schemas.microsoft.com/office/2006/metadata/properties" xmlns:ns2="064a845d-0bfe-435c-b68e-422fd589fa12" xmlns:ns3="39fa3bc3-3034-4879-ac45-765e67132ccc" targetNamespace="http://schemas.microsoft.com/office/2006/metadata/properties" ma:root="true" ma:fieldsID="dcd0fb71e0d8cdd50f4ee5d2ed1a7e0e" ns2:_="" ns3:_="">
    <xsd:import namespace="064a845d-0bfe-435c-b68e-422fd589fa12"/>
    <xsd:import namespace="39fa3bc3-3034-4879-ac45-765e67132c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a845d-0bfe-435c-b68e-422fd589f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ledmærker" ma:readOnly="false" ma:fieldId="{5cf76f15-5ced-4ddc-b409-7134ff3c332f}" ma:taxonomyMulti="true" ma:sspId="fe567a8b-f3e1-4a89-aa19-e40cb62ba1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a3bc3-3034-4879-ac45-765e67132cc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0bd4821-e570-4a0c-bea2-a7e95ef51e87}" ma:internalName="TaxCatchAll" ma:showField="CatchAllData" ma:web="39fa3bc3-3034-4879-ac45-765e67132c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50640C-8A37-4ED1-A983-5C490D012AFA}">
  <ds:schemaRefs>
    <ds:schemaRef ds:uri="http://schemas.microsoft.com/office/2006/metadata/properties"/>
    <ds:schemaRef ds:uri="http://schemas.microsoft.com/office/infopath/2007/PartnerControls"/>
    <ds:schemaRef ds:uri="064a845d-0bfe-435c-b68e-422fd589fa12"/>
    <ds:schemaRef ds:uri="39fa3bc3-3034-4879-ac45-765e67132ccc"/>
  </ds:schemaRefs>
</ds:datastoreItem>
</file>

<file path=customXml/itemProps2.xml><?xml version="1.0" encoding="utf-8"?>
<ds:datastoreItem xmlns:ds="http://schemas.openxmlformats.org/officeDocument/2006/customXml" ds:itemID="{4000B413-2D46-404D-AC8A-F88B45280C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a845d-0bfe-435c-b68e-422fd589fa12"/>
    <ds:schemaRef ds:uri="39fa3bc3-3034-4879-ac45-765e67132c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511F2F-0D84-4F32-881B-89E8EA260F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69133A-3B76-40E0-9847-FE19212619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DanskHåndbold_Word_Skabelon (1)</Template>
  <TotalTime>3</TotalTime>
  <Pages>8</Pages>
  <Words>577</Words>
  <Characters>3281</Characters>
  <Application>Microsoft Office Word</Application>
  <DocSecurity>0</DocSecurity>
  <Lines>27</Lines>
  <Paragraphs>7</Paragraphs>
  <ScaleCrop>false</ScaleCrop>
  <Manager/>
  <Company/>
  <LinksUpToDate>false</LinksUpToDate>
  <CharactersWithSpaces>3851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 Brev</dc:title>
  <dc:subject/>
  <dc:creator>Brian Nielsen</dc:creator>
  <cp:keywords/>
  <dc:description/>
  <cp:lastModifiedBy>Jane Pedersen</cp:lastModifiedBy>
  <cp:revision>4</cp:revision>
  <cp:lastPrinted>2023-08-02T11:29:00Z</cp:lastPrinted>
  <dcterms:created xsi:type="dcterms:W3CDTF">2024-06-26T08:35:00Z</dcterms:created>
  <dcterms:modified xsi:type="dcterms:W3CDTF">2024-08-16T06:04:00Z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0x01010040FF828F9453C640B8678DF3D5FBCCC5</vt:lpwstr>
  </property>
  <property fmtid="{D5CDD505-2E9C-101B-9397-08002B2CF9AE}" pid="3" name="MediaServiceImageTags">
    <vt:lpwstr/>
  </property>
</Properties>
</file>