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50D8D" w14:textId="77777777" w:rsidR="00790D83" w:rsidRPr="002620BF" w:rsidRDefault="00790D83" w:rsidP="00A83138">
      <w:pPr>
        <w:jc w:val="both"/>
        <w:rPr>
          <w:sz w:val="22"/>
          <w:szCs w:val="22"/>
        </w:rPr>
      </w:pPr>
    </w:p>
    <w:p w14:paraId="73697A73" w14:textId="677E31D6" w:rsidR="00790D83" w:rsidRPr="008646DC" w:rsidRDefault="008646DC" w:rsidP="008646DC">
      <w:pPr>
        <w:pStyle w:val="Overskrift1"/>
        <w:rPr>
          <w:sz w:val="32"/>
          <w:szCs w:val="22"/>
        </w:rPr>
      </w:pPr>
      <w:r>
        <w:rPr>
          <w:sz w:val="32"/>
          <w:szCs w:val="22"/>
        </w:rPr>
        <w:t>T</w:t>
      </w:r>
      <w:r w:rsidR="00790D83" w:rsidRPr="008646DC">
        <w:rPr>
          <w:sz w:val="32"/>
          <w:szCs w:val="22"/>
        </w:rPr>
        <w:t>urneringstilmelding- og deltagels</w:t>
      </w:r>
      <w:r w:rsidR="00B84AA4" w:rsidRPr="008646DC">
        <w:rPr>
          <w:sz w:val="32"/>
          <w:szCs w:val="22"/>
        </w:rPr>
        <w:t>e</w:t>
      </w:r>
      <w:r w:rsidR="00790D83" w:rsidRPr="008646DC">
        <w:rPr>
          <w:sz w:val="32"/>
          <w:szCs w:val="22"/>
        </w:rPr>
        <w:t xml:space="preserve"> </w:t>
      </w:r>
      <w:r w:rsidR="00A5363C" w:rsidRPr="008646DC">
        <w:rPr>
          <w:sz w:val="32"/>
          <w:szCs w:val="22"/>
        </w:rPr>
        <w:t>i 2. halvsæson 2</w:t>
      </w:r>
      <w:r w:rsidR="00F02742">
        <w:rPr>
          <w:sz w:val="32"/>
          <w:szCs w:val="22"/>
        </w:rPr>
        <w:t>5</w:t>
      </w:r>
      <w:r w:rsidR="00A5363C" w:rsidRPr="008646DC">
        <w:rPr>
          <w:sz w:val="32"/>
          <w:szCs w:val="22"/>
        </w:rPr>
        <w:t>/2</w:t>
      </w:r>
      <w:r w:rsidR="00F02742">
        <w:rPr>
          <w:sz w:val="32"/>
          <w:szCs w:val="22"/>
        </w:rPr>
        <w:t>6</w:t>
      </w:r>
      <w:r w:rsidR="00D509D2" w:rsidRPr="008646DC">
        <w:rPr>
          <w:sz w:val="32"/>
          <w:szCs w:val="22"/>
        </w:rPr>
        <w:t xml:space="preserve">. </w:t>
      </w:r>
    </w:p>
    <w:p w14:paraId="76111CCC" w14:textId="77777777" w:rsidR="008646DC" w:rsidRPr="002620BF" w:rsidRDefault="008646DC" w:rsidP="00A83138">
      <w:pPr>
        <w:jc w:val="both"/>
        <w:rPr>
          <w:sz w:val="22"/>
          <w:szCs w:val="22"/>
        </w:rPr>
      </w:pPr>
    </w:p>
    <w:p w14:paraId="018CF102" w14:textId="5F4122CE" w:rsidR="00790D83" w:rsidRPr="002620BF" w:rsidRDefault="00C5104A" w:rsidP="00A83138">
      <w:pPr>
        <w:jc w:val="both"/>
        <w:rPr>
          <w:sz w:val="24"/>
          <w:szCs w:val="24"/>
        </w:rPr>
      </w:pPr>
      <w:r w:rsidRPr="000B07C5">
        <w:rPr>
          <w:b/>
          <w:bCs/>
          <w:sz w:val="28"/>
          <w:szCs w:val="28"/>
          <w:u w:val="single"/>
        </w:rPr>
        <w:t xml:space="preserve">Børne- </w:t>
      </w:r>
      <w:r w:rsidR="00D24383" w:rsidRPr="000B07C5">
        <w:rPr>
          <w:b/>
          <w:bCs/>
          <w:sz w:val="28"/>
          <w:szCs w:val="28"/>
          <w:u w:val="single"/>
        </w:rPr>
        <w:t>&amp;</w:t>
      </w:r>
      <w:r w:rsidRPr="000B07C5">
        <w:rPr>
          <w:b/>
          <w:bCs/>
          <w:sz w:val="28"/>
          <w:szCs w:val="28"/>
          <w:u w:val="single"/>
        </w:rPr>
        <w:t xml:space="preserve"> Ungdomsrækkerne</w:t>
      </w:r>
      <w:r w:rsidRPr="000B07C5">
        <w:rPr>
          <w:sz w:val="28"/>
          <w:szCs w:val="28"/>
        </w:rPr>
        <w:t>:</w:t>
      </w:r>
      <w:r w:rsidR="00A83138">
        <w:rPr>
          <w:sz w:val="24"/>
          <w:szCs w:val="24"/>
        </w:rPr>
        <w:tab/>
      </w:r>
    </w:p>
    <w:p w14:paraId="7B13D747" w14:textId="1F972B5C" w:rsidR="00384017" w:rsidRDefault="00C5104A" w:rsidP="00A83138">
      <w:pPr>
        <w:jc w:val="both"/>
        <w:rPr>
          <w:sz w:val="22"/>
          <w:szCs w:val="22"/>
        </w:rPr>
      </w:pPr>
      <w:r w:rsidRPr="002620BF">
        <w:rPr>
          <w:sz w:val="22"/>
          <w:szCs w:val="22"/>
        </w:rPr>
        <w:t xml:space="preserve">Alle børne- og ungdomshold overflyttes automatisk </w:t>
      </w:r>
      <w:r w:rsidR="00384017">
        <w:rPr>
          <w:sz w:val="22"/>
          <w:szCs w:val="22"/>
        </w:rPr>
        <w:t xml:space="preserve">til den samme række </w:t>
      </w:r>
      <w:r w:rsidRPr="002620BF">
        <w:rPr>
          <w:sz w:val="22"/>
          <w:szCs w:val="22"/>
        </w:rPr>
        <w:t xml:space="preserve">fra 1. til 2. halvsæson. </w:t>
      </w:r>
      <w:r w:rsidR="00D168BF">
        <w:rPr>
          <w:sz w:val="22"/>
          <w:szCs w:val="22"/>
        </w:rPr>
        <w:br/>
        <w:t>- Dette gælder dog ikke hold som spiller i Dobbelt-kamps-turneringen. Hér skal foreningen</w:t>
      </w:r>
      <w:r w:rsidR="000814C9">
        <w:rPr>
          <w:sz w:val="22"/>
          <w:szCs w:val="22"/>
        </w:rPr>
        <w:t xml:space="preserve"> fortsat</w:t>
      </w:r>
      <w:r w:rsidR="00D168BF">
        <w:rPr>
          <w:sz w:val="22"/>
          <w:szCs w:val="22"/>
        </w:rPr>
        <w:t xml:space="preserve"> selv tilmelde sine hold til de enkelte stævner.</w:t>
      </w:r>
    </w:p>
    <w:p w14:paraId="23561053" w14:textId="77777777" w:rsidR="00384017" w:rsidRDefault="00384017" w:rsidP="00A83138">
      <w:pPr>
        <w:jc w:val="both"/>
        <w:rPr>
          <w:sz w:val="22"/>
          <w:szCs w:val="22"/>
        </w:rPr>
      </w:pPr>
    </w:p>
    <w:p w14:paraId="420CB501" w14:textId="0928F41D" w:rsidR="00C5104A" w:rsidRDefault="00C5104A" w:rsidP="00A83138">
      <w:pPr>
        <w:jc w:val="both"/>
        <w:rPr>
          <w:sz w:val="22"/>
          <w:szCs w:val="22"/>
        </w:rPr>
      </w:pPr>
      <w:r w:rsidRPr="002620BF">
        <w:rPr>
          <w:sz w:val="22"/>
          <w:szCs w:val="22"/>
        </w:rPr>
        <w:t>Dog vil</w:t>
      </w:r>
      <w:r w:rsidR="00384017">
        <w:rPr>
          <w:sz w:val="22"/>
          <w:szCs w:val="22"/>
        </w:rPr>
        <w:t xml:space="preserve"> de</w:t>
      </w:r>
      <w:r w:rsidRPr="002620BF">
        <w:rPr>
          <w:sz w:val="22"/>
          <w:szCs w:val="22"/>
        </w:rPr>
        <w:t xml:space="preserve"> hold, </w:t>
      </w:r>
      <w:r w:rsidR="008646DC">
        <w:rPr>
          <w:sz w:val="22"/>
          <w:szCs w:val="22"/>
        </w:rPr>
        <w:t>der</w:t>
      </w:r>
      <w:r w:rsidRPr="002620BF">
        <w:rPr>
          <w:sz w:val="22"/>
          <w:szCs w:val="22"/>
        </w:rPr>
        <w:t xml:space="preserve"> </w:t>
      </w:r>
      <w:r w:rsidR="008646DC">
        <w:rPr>
          <w:sz w:val="22"/>
          <w:szCs w:val="22"/>
        </w:rPr>
        <w:t>ender på 1. pladsen i</w:t>
      </w:r>
      <w:r w:rsidRPr="002620BF">
        <w:rPr>
          <w:sz w:val="22"/>
          <w:szCs w:val="22"/>
        </w:rPr>
        <w:t xml:space="preserve"> deres pulje</w:t>
      </w:r>
      <w:r w:rsidR="00384017">
        <w:rPr>
          <w:sz w:val="22"/>
          <w:szCs w:val="22"/>
        </w:rPr>
        <w:t>,</w:t>
      </w:r>
      <w:r w:rsidRPr="002620BF">
        <w:rPr>
          <w:sz w:val="22"/>
          <w:szCs w:val="22"/>
        </w:rPr>
        <w:t xml:space="preserve"> blive overført til den nærmest overliggende række. </w:t>
      </w:r>
      <w:r w:rsidR="008646DC">
        <w:rPr>
          <w:sz w:val="22"/>
          <w:szCs w:val="22"/>
        </w:rPr>
        <w:t xml:space="preserve">De hold, der ender på </w:t>
      </w:r>
      <w:r w:rsidR="00014DD8">
        <w:rPr>
          <w:sz w:val="22"/>
          <w:szCs w:val="22"/>
        </w:rPr>
        <w:t>3</w:t>
      </w:r>
      <w:r w:rsidR="008646DC">
        <w:rPr>
          <w:sz w:val="22"/>
          <w:szCs w:val="22"/>
        </w:rPr>
        <w:t xml:space="preserve">. pladsen i en pulje, som er ”markant” bedre end </w:t>
      </w:r>
      <w:r w:rsidR="00014DD8">
        <w:rPr>
          <w:sz w:val="22"/>
          <w:szCs w:val="22"/>
        </w:rPr>
        <w:t>4</w:t>
      </w:r>
      <w:r w:rsidR="008646DC">
        <w:rPr>
          <w:sz w:val="22"/>
          <w:szCs w:val="22"/>
        </w:rPr>
        <w:t xml:space="preserve">. pladsen, vil ligeledes overføres til </w:t>
      </w:r>
      <w:r w:rsidR="008646DC" w:rsidRPr="002620BF">
        <w:rPr>
          <w:sz w:val="22"/>
          <w:szCs w:val="22"/>
        </w:rPr>
        <w:t>den nærmest overliggende række</w:t>
      </w:r>
      <w:r w:rsidR="008646DC">
        <w:rPr>
          <w:sz w:val="22"/>
          <w:szCs w:val="22"/>
        </w:rPr>
        <w:t>.</w:t>
      </w:r>
    </w:p>
    <w:p w14:paraId="487114A0" w14:textId="60873307" w:rsidR="00A5363C" w:rsidRPr="002620BF" w:rsidRDefault="00A83138" w:rsidP="00A83138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C5104A" w:rsidRPr="002620BF">
        <w:rPr>
          <w:sz w:val="22"/>
          <w:szCs w:val="22"/>
        </w:rPr>
        <w:br/>
      </w:r>
      <w:r w:rsidR="000143AD" w:rsidRPr="00485AA3">
        <w:rPr>
          <w:color w:val="auto"/>
          <w:sz w:val="22"/>
          <w:szCs w:val="22"/>
        </w:rPr>
        <w:t>Hvis man</w:t>
      </w:r>
      <w:r w:rsidR="00485AA3" w:rsidRPr="00485AA3">
        <w:rPr>
          <w:color w:val="auto"/>
          <w:sz w:val="22"/>
          <w:szCs w:val="22"/>
        </w:rPr>
        <w:t>,</w:t>
      </w:r>
      <w:r w:rsidR="000143AD" w:rsidRPr="00485AA3">
        <w:rPr>
          <w:color w:val="auto"/>
          <w:sz w:val="22"/>
          <w:szCs w:val="22"/>
        </w:rPr>
        <w:t xml:space="preserve"> </w:t>
      </w:r>
      <w:r w:rsidR="00C5104A" w:rsidRPr="002620BF">
        <w:rPr>
          <w:sz w:val="22"/>
          <w:szCs w:val="22"/>
        </w:rPr>
        <w:t>ønske</w:t>
      </w:r>
      <w:r w:rsidR="00485AA3">
        <w:rPr>
          <w:sz w:val="22"/>
          <w:szCs w:val="22"/>
        </w:rPr>
        <w:t>r</w:t>
      </w:r>
      <w:r w:rsidR="00C5104A" w:rsidRPr="002620BF">
        <w:rPr>
          <w:sz w:val="22"/>
          <w:szCs w:val="22"/>
        </w:rPr>
        <w:t xml:space="preserve"> at få sit hold omplaceret til en anden række, gøres </w:t>
      </w:r>
      <w:r w:rsidR="00485AA3">
        <w:rPr>
          <w:sz w:val="22"/>
          <w:szCs w:val="22"/>
        </w:rPr>
        <w:t xml:space="preserve">det </w:t>
      </w:r>
      <w:r w:rsidR="00C5104A" w:rsidRPr="002620BF">
        <w:rPr>
          <w:sz w:val="22"/>
          <w:szCs w:val="22"/>
        </w:rPr>
        <w:t>via denne formular, som også ligger tilgængelig på DanskHåndbold Syd’</w:t>
      </w:r>
      <w:r w:rsidR="006D5D0B">
        <w:rPr>
          <w:sz w:val="22"/>
          <w:szCs w:val="22"/>
        </w:rPr>
        <w:t>s</w:t>
      </w:r>
      <w:r w:rsidR="00C5104A" w:rsidRPr="002620BF">
        <w:rPr>
          <w:sz w:val="22"/>
          <w:szCs w:val="22"/>
        </w:rPr>
        <w:t xml:space="preserve"> hjemmeside</w:t>
      </w:r>
      <w:r w:rsidR="002620BF" w:rsidRPr="002620BF">
        <w:rPr>
          <w:sz w:val="22"/>
          <w:szCs w:val="22"/>
        </w:rPr>
        <w:t>:</w:t>
      </w:r>
      <w:r w:rsidR="00D04FFC">
        <w:rPr>
          <w:sz w:val="22"/>
          <w:szCs w:val="22"/>
        </w:rPr>
        <w:tab/>
      </w:r>
      <w:r w:rsidR="00D04FFC">
        <w:rPr>
          <w:sz w:val="22"/>
          <w:szCs w:val="22"/>
        </w:rPr>
        <w:br/>
      </w:r>
      <w:hyperlink r:id="rId7" w:history="1">
        <w:r w:rsidR="00D04FFC" w:rsidRPr="00D04FFC">
          <w:rPr>
            <w:rStyle w:val="Hyperlink"/>
            <w:sz w:val="22"/>
            <w:szCs w:val="22"/>
          </w:rPr>
          <w:t>Anmodning om rækkeomplacering | Håndbold.dk (danskhaandbold.dk)</w:t>
        </w:r>
      </w:hyperlink>
    </w:p>
    <w:p w14:paraId="39BB9605" w14:textId="216F941A" w:rsidR="00A5363C" w:rsidRDefault="00747737" w:rsidP="00A83138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Formularen skal være udfyldt senest søndag d. </w:t>
      </w:r>
      <w:r w:rsidR="00F02742">
        <w:rPr>
          <w:sz w:val="22"/>
          <w:szCs w:val="22"/>
        </w:rPr>
        <w:t>7</w:t>
      </w:r>
      <w:r>
        <w:rPr>
          <w:sz w:val="22"/>
          <w:szCs w:val="22"/>
        </w:rPr>
        <w:t>. december.</w:t>
      </w:r>
    </w:p>
    <w:p w14:paraId="3665C449" w14:textId="77777777" w:rsidR="009530BF" w:rsidRPr="002620BF" w:rsidRDefault="009530BF" w:rsidP="00A83138">
      <w:pPr>
        <w:jc w:val="both"/>
      </w:pPr>
    </w:p>
    <w:p w14:paraId="5F456148" w14:textId="72F40682" w:rsidR="002C1249" w:rsidRPr="00747737" w:rsidRDefault="00A5363C" w:rsidP="00A83138">
      <w:pPr>
        <w:jc w:val="both"/>
        <w:rPr>
          <w:sz w:val="24"/>
          <w:szCs w:val="24"/>
        </w:rPr>
      </w:pPr>
      <w:r w:rsidRPr="000B07C5">
        <w:rPr>
          <w:b/>
          <w:bCs/>
          <w:sz w:val="28"/>
          <w:szCs w:val="28"/>
          <w:u w:val="single"/>
        </w:rPr>
        <w:t xml:space="preserve">U-15, U-17 </w:t>
      </w:r>
      <w:r w:rsidR="00D24383" w:rsidRPr="000B07C5">
        <w:rPr>
          <w:b/>
          <w:bCs/>
          <w:sz w:val="28"/>
          <w:szCs w:val="28"/>
          <w:u w:val="single"/>
        </w:rPr>
        <w:t>&amp;</w:t>
      </w:r>
      <w:r w:rsidRPr="000B07C5">
        <w:rPr>
          <w:b/>
          <w:bCs/>
          <w:sz w:val="28"/>
          <w:szCs w:val="28"/>
          <w:u w:val="single"/>
        </w:rPr>
        <w:t xml:space="preserve"> U-19 – Divisionsrækkerne</w:t>
      </w:r>
      <w:r w:rsidRPr="000B07C5">
        <w:rPr>
          <w:b/>
          <w:bCs/>
          <w:sz w:val="28"/>
          <w:szCs w:val="28"/>
        </w:rPr>
        <w:t>:</w:t>
      </w:r>
      <w:r w:rsidR="00A83138">
        <w:rPr>
          <w:sz w:val="24"/>
          <w:szCs w:val="24"/>
        </w:rPr>
        <w:tab/>
      </w:r>
      <w:r w:rsidR="00A83138">
        <w:rPr>
          <w:sz w:val="24"/>
          <w:szCs w:val="24"/>
        </w:rPr>
        <w:br/>
      </w:r>
      <w:r w:rsidRPr="002620BF">
        <w:rPr>
          <w:sz w:val="22"/>
          <w:szCs w:val="22"/>
        </w:rPr>
        <w:t xml:space="preserve">Hvordan ombrydningen i divisionsrækkerne for de nævnte årgange finder sted kan læses </w:t>
      </w:r>
      <w:r w:rsidR="00D5282B">
        <w:rPr>
          <w:sz w:val="22"/>
          <w:szCs w:val="22"/>
        </w:rPr>
        <w:t>i de region</w:t>
      </w:r>
      <w:r w:rsidR="005F7930">
        <w:rPr>
          <w:sz w:val="22"/>
          <w:szCs w:val="22"/>
        </w:rPr>
        <w:t>ale propositioner, der ligger på DanskHåndbold Syds hjemmeside under ”Turnering”.</w:t>
      </w:r>
      <w:r w:rsidR="00D5282B">
        <w:rPr>
          <w:sz w:val="22"/>
          <w:szCs w:val="22"/>
        </w:rPr>
        <w:tab/>
      </w:r>
      <w:r w:rsidR="00D5282B">
        <w:rPr>
          <w:sz w:val="22"/>
          <w:szCs w:val="22"/>
        </w:rPr>
        <w:br/>
      </w:r>
      <w:r w:rsidRPr="002620BF">
        <w:rPr>
          <w:sz w:val="22"/>
          <w:szCs w:val="22"/>
        </w:rPr>
        <w:t>Skulle man som hold ikke være omfattet af oprykning til en højere rangeret række, så vil man blive overflyttet automatisk til samme række i 2. halvsæson.</w:t>
      </w:r>
      <w:r w:rsidR="00A83138">
        <w:rPr>
          <w:sz w:val="22"/>
          <w:szCs w:val="22"/>
        </w:rPr>
        <w:tab/>
      </w:r>
      <w:r w:rsidRPr="002620BF">
        <w:rPr>
          <w:sz w:val="22"/>
          <w:szCs w:val="22"/>
        </w:rPr>
        <w:br/>
      </w:r>
    </w:p>
    <w:p w14:paraId="6590532F" w14:textId="16AAA77C" w:rsidR="0094771E" w:rsidRPr="006A2255" w:rsidRDefault="0094771E" w:rsidP="00A83138">
      <w:pPr>
        <w:jc w:val="both"/>
        <w:rPr>
          <w:sz w:val="24"/>
          <w:szCs w:val="24"/>
        </w:rPr>
      </w:pPr>
      <w:r w:rsidRPr="000B07C5">
        <w:rPr>
          <w:b/>
          <w:bCs/>
          <w:sz w:val="28"/>
          <w:szCs w:val="28"/>
          <w:u w:val="single"/>
        </w:rPr>
        <w:t xml:space="preserve">AA-rækker for U-11 </w:t>
      </w:r>
      <w:r w:rsidR="00D24383" w:rsidRPr="000B07C5">
        <w:rPr>
          <w:b/>
          <w:bCs/>
          <w:sz w:val="28"/>
          <w:szCs w:val="28"/>
          <w:u w:val="single"/>
        </w:rPr>
        <w:t>&amp;</w:t>
      </w:r>
      <w:r w:rsidRPr="000B07C5">
        <w:rPr>
          <w:b/>
          <w:bCs/>
          <w:sz w:val="28"/>
          <w:szCs w:val="28"/>
          <w:u w:val="single"/>
        </w:rPr>
        <w:t xml:space="preserve"> U-13</w:t>
      </w:r>
      <w:r w:rsidR="00A5363C" w:rsidRPr="000B07C5">
        <w:rPr>
          <w:sz w:val="28"/>
          <w:szCs w:val="28"/>
        </w:rPr>
        <w:t>:</w:t>
      </w:r>
      <w:r w:rsidR="00A83138">
        <w:rPr>
          <w:sz w:val="24"/>
          <w:szCs w:val="24"/>
        </w:rPr>
        <w:tab/>
      </w:r>
      <w:r w:rsidR="00A83138">
        <w:rPr>
          <w:sz w:val="24"/>
          <w:szCs w:val="24"/>
        </w:rPr>
        <w:br/>
      </w:r>
      <w:r w:rsidRPr="002620BF">
        <w:rPr>
          <w:sz w:val="22"/>
          <w:szCs w:val="22"/>
        </w:rPr>
        <w:t>Alle U-11 og U-13 hold tilbydes at deltage i en AA-række i 2. halvsæson</w:t>
      </w:r>
      <w:r w:rsidR="00724D27" w:rsidRPr="002620BF">
        <w:rPr>
          <w:sz w:val="22"/>
          <w:szCs w:val="22"/>
        </w:rPr>
        <w:t xml:space="preserve">. AA-rækkerne skal ikke anses som et eliteprojekt, men blot som et tilbud for de hold, der </w:t>
      </w:r>
      <w:r w:rsidR="00D16B8F">
        <w:rPr>
          <w:sz w:val="22"/>
          <w:szCs w:val="22"/>
        </w:rPr>
        <w:t>besidder</w:t>
      </w:r>
      <w:r w:rsidR="00724D27" w:rsidRPr="002620BF">
        <w:rPr>
          <w:sz w:val="22"/>
          <w:szCs w:val="22"/>
        </w:rPr>
        <w:t xml:space="preserve"> nogle ”håndboldmæssige kompetencer”, </w:t>
      </w:r>
      <w:r w:rsidR="00D16B8F">
        <w:rPr>
          <w:sz w:val="22"/>
          <w:szCs w:val="22"/>
        </w:rPr>
        <w:t>der</w:t>
      </w:r>
      <w:r w:rsidR="00724D27" w:rsidRPr="002620BF">
        <w:rPr>
          <w:sz w:val="22"/>
          <w:szCs w:val="22"/>
        </w:rPr>
        <w:t xml:space="preserve"> er større end de hold, som de møder i A-rækk</w:t>
      </w:r>
      <w:r w:rsidR="006A2255">
        <w:rPr>
          <w:sz w:val="22"/>
          <w:szCs w:val="22"/>
        </w:rPr>
        <w:t>e</w:t>
      </w:r>
      <w:r w:rsidR="005F7930">
        <w:rPr>
          <w:sz w:val="22"/>
          <w:szCs w:val="22"/>
        </w:rPr>
        <w:t>n</w:t>
      </w:r>
      <w:r w:rsidR="006A2255">
        <w:rPr>
          <w:sz w:val="22"/>
          <w:szCs w:val="22"/>
        </w:rPr>
        <w:t xml:space="preserve">. </w:t>
      </w:r>
      <w:r w:rsidRPr="002620BF">
        <w:rPr>
          <w:sz w:val="22"/>
          <w:szCs w:val="22"/>
        </w:rPr>
        <w:t>(</w:t>
      </w:r>
      <w:r w:rsidR="00D04FFC">
        <w:rPr>
          <w:sz w:val="22"/>
          <w:szCs w:val="22"/>
        </w:rPr>
        <w:t xml:space="preserve">OBS: Der kan </w:t>
      </w:r>
      <w:r w:rsidRPr="002620BF">
        <w:rPr>
          <w:sz w:val="22"/>
          <w:szCs w:val="22"/>
        </w:rPr>
        <w:t xml:space="preserve">forekomme </w:t>
      </w:r>
      <w:r w:rsidR="00D04FFC">
        <w:rPr>
          <w:sz w:val="22"/>
          <w:szCs w:val="22"/>
        </w:rPr>
        <w:t xml:space="preserve">relativt </w:t>
      </w:r>
      <w:r w:rsidRPr="002620BF">
        <w:rPr>
          <w:sz w:val="22"/>
          <w:szCs w:val="22"/>
        </w:rPr>
        <w:t>store kørselsafstande i disse AA-rækker).</w:t>
      </w:r>
    </w:p>
    <w:p w14:paraId="3B60322D" w14:textId="77777777" w:rsidR="00B150EC" w:rsidRDefault="00B150EC" w:rsidP="00A83138">
      <w:pPr>
        <w:jc w:val="both"/>
        <w:rPr>
          <w:sz w:val="22"/>
          <w:szCs w:val="22"/>
        </w:rPr>
      </w:pPr>
    </w:p>
    <w:p w14:paraId="0D8E6A44" w14:textId="5202400E" w:rsidR="002C1249" w:rsidRPr="002620BF" w:rsidRDefault="0094771E" w:rsidP="00A83138">
      <w:pPr>
        <w:jc w:val="both"/>
        <w:rPr>
          <w:sz w:val="22"/>
          <w:szCs w:val="22"/>
        </w:rPr>
      </w:pPr>
      <w:r w:rsidRPr="002620BF">
        <w:rPr>
          <w:sz w:val="22"/>
          <w:szCs w:val="22"/>
        </w:rPr>
        <w:t>Ønsker man at tilmelde et hold i AA-rækken</w:t>
      </w:r>
      <w:r w:rsidR="00237D07">
        <w:rPr>
          <w:sz w:val="22"/>
          <w:szCs w:val="22"/>
        </w:rPr>
        <w:t>,</w:t>
      </w:r>
      <w:r w:rsidRPr="002620BF">
        <w:rPr>
          <w:sz w:val="22"/>
          <w:szCs w:val="22"/>
        </w:rPr>
        <w:t xml:space="preserve"> skal formularen for ”omplacering” benyttes:</w:t>
      </w:r>
      <w:r w:rsidR="00D04FFC">
        <w:rPr>
          <w:sz w:val="22"/>
          <w:szCs w:val="22"/>
        </w:rPr>
        <w:br/>
      </w:r>
      <w:hyperlink r:id="rId8" w:history="1">
        <w:r w:rsidR="00D04FFC" w:rsidRPr="00D04FFC">
          <w:rPr>
            <w:rStyle w:val="Hyperlink"/>
            <w:sz w:val="22"/>
            <w:szCs w:val="22"/>
          </w:rPr>
          <w:t>Anmodning om rækkeomplacering | Håndbold.dk (danskhaandbold.dk)</w:t>
        </w:r>
      </w:hyperlink>
    </w:p>
    <w:p w14:paraId="4F2EF3A7" w14:textId="3CA4AF3E" w:rsidR="004E5A92" w:rsidRDefault="00747737" w:rsidP="00A83138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Formularen skal være udfyldt senest søndag d. </w:t>
      </w:r>
      <w:r w:rsidR="00A34B8B">
        <w:rPr>
          <w:sz w:val="22"/>
          <w:szCs w:val="22"/>
        </w:rPr>
        <w:t>7</w:t>
      </w:r>
      <w:r>
        <w:rPr>
          <w:sz w:val="22"/>
          <w:szCs w:val="22"/>
        </w:rPr>
        <w:t>. december.</w:t>
      </w:r>
    </w:p>
    <w:p w14:paraId="578A542F" w14:textId="77777777" w:rsidR="005F7930" w:rsidRDefault="005F7930" w:rsidP="00A83138">
      <w:pPr>
        <w:jc w:val="both"/>
        <w:rPr>
          <w:b/>
          <w:bCs/>
          <w:sz w:val="24"/>
          <w:szCs w:val="24"/>
          <w:u w:val="single"/>
        </w:rPr>
      </w:pPr>
    </w:p>
    <w:p w14:paraId="4B085F0D" w14:textId="77777777" w:rsidR="00B150EC" w:rsidRDefault="00B150E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66929FAB" w14:textId="7471C10F" w:rsidR="00B150EC" w:rsidRPr="002620BF" w:rsidRDefault="00D24383" w:rsidP="00A83138">
      <w:pPr>
        <w:jc w:val="both"/>
        <w:rPr>
          <w:sz w:val="22"/>
          <w:szCs w:val="22"/>
        </w:rPr>
      </w:pPr>
      <w:r w:rsidRPr="000B07C5">
        <w:rPr>
          <w:b/>
          <w:bCs/>
          <w:sz w:val="28"/>
          <w:szCs w:val="28"/>
          <w:u w:val="single"/>
        </w:rPr>
        <w:lastRenderedPageBreak/>
        <w:t>Senior – Danmarksserien, Serie 1, 2, 3 &amp; 4</w:t>
      </w:r>
      <w:r w:rsidRPr="000B07C5">
        <w:rPr>
          <w:sz w:val="28"/>
          <w:szCs w:val="28"/>
        </w:rPr>
        <w:t>:</w:t>
      </w:r>
      <w:r w:rsidR="00A83138" w:rsidRPr="000B07C5">
        <w:rPr>
          <w:sz w:val="28"/>
          <w:szCs w:val="28"/>
        </w:rPr>
        <w:tab/>
      </w:r>
      <w:r w:rsidR="00A83138">
        <w:rPr>
          <w:sz w:val="24"/>
          <w:szCs w:val="24"/>
        </w:rPr>
        <w:br/>
      </w:r>
      <w:r w:rsidRPr="002620BF">
        <w:rPr>
          <w:sz w:val="22"/>
          <w:szCs w:val="22"/>
        </w:rPr>
        <w:t xml:space="preserve">Hvordan ombrydningen for Danmarksserien og Serie 1 finder sted kan </w:t>
      </w:r>
      <w:r w:rsidR="00B150EC" w:rsidRPr="002620BF">
        <w:rPr>
          <w:sz w:val="22"/>
          <w:szCs w:val="22"/>
        </w:rPr>
        <w:t xml:space="preserve">læses </w:t>
      </w:r>
      <w:r w:rsidR="00B150EC">
        <w:rPr>
          <w:sz w:val="22"/>
          <w:szCs w:val="22"/>
        </w:rPr>
        <w:t>i de regionale propositioner, der ligger på DanskHåndbold Syds hjemmeside under ”Turnering”.</w:t>
      </w:r>
      <w:r w:rsidR="00362CCA" w:rsidRPr="002620BF">
        <w:rPr>
          <w:sz w:val="22"/>
          <w:szCs w:val="22"/>
        </w:rPr>
        <w:br/>
      </w:r>
    </w:p>
    <w:p w14:paraId="46FEDB46" w14:textId="651559D5" w:rsidR="00D24383" w:rsidRDefault="00D24383" w:rsidP="00A83138">
      <w:pPr>
        <w:jc w:val="both"/>
        <w:rPr>
          <w:sz w:val="22"/>
          <w:szCs w:val="22"/>
        </w:rPr>
      </w:pPr>
      <w:r w:rsidRPr="002620BF">
        <w:rPr>
          <w:sz w:val="22"/>
          <w:szCs w:val="22"/>
        </w:rPr>
        <w:t>Ønsker man at rykke fr</w:t>
      </w:r>
      <w:r w:rsidR="004E5A92">
        <w:rPr>
          <w:sz w:val="22"/>
          <w:szCs w:val="22"/>
        </w:rPr>
        <w:t>a</w:t>
      </w:r>
      <w:r w:rsidRPr="002620BF">
        <w:rPr>
          <w:sz w:val="22"/>
          <w:szCs w:val="22"/>
        </w:rPr>
        <w:t xml:space="preserve"> Serie 2 op </w:t>
      </w:r>
      <w:r w:rsidR="00362CCA" w:rsidRPr="002620BF">
        <w:rPr>
          <w:sz w:val="22"/>
          <w:szCs w:val="22"/>
        </w:rPr>
        <w:t>i</w:t>
      </w:r>
      <w:r w:rsidRPr="002620BF">
        <w:rPr>
          <w:sz w:val="22"/>
          <w:szCs w:val="22"/>
        </w:rPr>
        <w:t xml:space="preserve"> Serie 1</w:t>
      </w:r>
      <w:r w:rsidR="00DD1510">
        <w:rPr>
          <w:sz w:val="22"/>
          <w:szCs w:val="22"/>
        </w:rPr>
        <w:t xml:space="preserve">, </w:t>
      </w:r>
      <w:r w:rsidRPr="002620BF">
        <w:rPr>
          <w:sz w:val="22"/>
          <w:szCs w:val="22"/>
        </w:rPr>
        <w:t xml:space="preserve">så kan </w:t>
      </w:r>
      <w:r w:rsidR="00DD1510">
        <w:rPr>
          <w:sz w:val="22"/>
          <w:szCs w:val="22"/>
        </w:rPr>
        <w:t>man anmode om dette på</w:t>
      </w:r>
      <w:r w:rsidRPr="002620BF">
        <w:rPr>
          <w:sz w:val="22"/>
          <w:szCs w:val="22"/>
        </w:rPr>
        <w:t xml:space="preserve"> følgende formular</w:t>
      </w:r>
      <w:r w:rsidR="00DD1510">
        <w:rPr>
          <w:sz w:val="22"/>
          <w:szCs w:val="22"/>
        </w:rPr>
        <w:t xml:space="preserve">. Husk at skrive en begrundelse for ønsket om oprykning.  </w:t>
      </w:r>
    </w:p>
    <w:p w14:paraId="4828E6ED" w14:textId="4C86BC64" w:rsidR="00E56FED" w:rsidRPr="00E56FED" w:rsidRDefault="00E56FED" w:rsidP="00A83138">
      <w:pPr>
        <w:jc w:val="both"/>
        <w:rPr>
          <w:sz w:val="24"/>
          <w:szCs w:val="24"/>
        </w:rPr>
      </w:pPr>
      <w:hyperlink r:id="rId9" w:history="1">
        <w:r w:rsidRPr="00E56FED">
          <w:rPr>
            <w:rStyle w:val="Hyperlink"/>
            <w:sz w:val="22"/>
            <w:szCs w:val="22"/>
          </w:rPr>
          <w:t>Ansøgning om oprykning til serie 1 fra serie 2 | Håndbold.dk (danskhaandbold.dk)</w:t>
        </w:r>
      </w:hyperlink>
    </w:p>
    <w:p w14:paraId="3E28EE8F" w14:textId="773FA284" w:rsidR="00362CCA" w:rsidRDefault="00747737" w:rsidP="00A83138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Formularen skal være udfyldt senest søndag d. </w:t>
      </w:r>
      <w:r w:rsidR="00834AE0">
        <w:rPr>
          <w:sz w:val="22"/>
          <w:szCs w:val="22"/>
        </w:rPr>
        <w:t>7</w:t>
      </w:r>
      <w:r>
        <w:rPr>
          <w:sz w:val="22"/>
          <w:szCs w:val="22"/>
        </w:rPr>
        <w:t>. december.</w:t>
      </w:r>
    </w:p>
    <w:p w14:paraId="5F8901DF" w14:textId="77777777" w:rsidR="00747737" w:rsidRPr="002620BF" w:rsidRDefault="00747737" w:rsidP="00A83138">
      <w:pPr>
        <w:jc w:val="both"/>
        <w:rPr>
          <w:sz w:val="22"/>
          <w:szCs w:val="22"/>
        </w:rPr>
      </w:pPr>
    </w:p>
    <w:p w14:paraId="359E98C9" w14:textId="7C11ADD8" w:rsidR="00362CCA" w:rsidRPr="000B1DEF" w:rsidRDefault="000B07C5" w:rsidP="00A83138">
      <w:pPr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Kun hold, der ender på</w:t>
      </w:r>
      <w:r w:rsidR="00362CCA" w:rsidRPr="002620BF">
        <w:rPr>
          <w:sz w:val="22"/>
          <w:szCs w:val="22"/>
        </w:rPr>
        <w:t xml:space="preserve"> 1. pladse</w:t>
      </w:r>
      <w:r>
        <w:rPr>
          <w:sz w:val="22"/>
          <w:szCs w:val="22"/>
        </w:rPr>
        <w:t>n</w:t>
      </w:r>
      <w:r w:rsidR="00362CCA" w:rsidRPr="002620B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</w:t>
      </w:r>
      <w:r w:rsidR="00362CCA" w:rsidRPr="002620BF">
        <w:rPr>
          <w:sz w:val="22"/>
          <w:szCs w:val="22"/>
        </w:rPr>
        <w:t xml:space="preserve">de respektive Serie 2 puljer er sikret en plads i Serie 1, </w:t>
      </w:r>
      <w:r>
        <w:rPr>
          <w:sz w:val="22"/>
          <w:szCs w:val="22"/>
        </w:rPr>
        <w:t>såfremt</w:t>
      </w:r>
      <w:r w:rsidR="00362CCA" w:rsidRPr="002620BF">
        <w:rPr>
          <w:sz w:val="22"/>
          <w:szCs w:val="22"/>
        </w:rPr>
        <w:t xml:space="preserve"> de ønsker </w:t>
      </w:r>
      <w:r w:rsidR="00834AE0">
        <w:rPr>
          <w:sz w:val="22"/>
          <w:szCs w:val="22"/>
        </w:rPr>
        <w:t>oprykningen</w:t>
      </w:r>
      <w:r w:rsidR="00362CCA" w:rsidRPr="002620BF">
        <w:rPr>
          <w:sz w:val="22"/>
          <w:szCs w:val="22"/>
        </w:rPr>
        <w:t xml:space="preserve">. Det kræver dog stadigvæk, at en foreningsleder/træner fra den respektive forening udfylder </w:t>
      </w:r>
      <w:r w:rsidR="006D5D0B">
        <w:rPr>
          <w:sz w:val="22"/>
          <w:szCs w:val="22"/>
        </w:rPr>
        <w:t xml:space="preserve">ovenstående </w:t>
      </w:r>
      <w:r w:rsidR="00362CCA" w:rsidRPr="002620BF">
        <w:rPr>
          <w:sz w:val="22"/>
          <w:szCs w:val="22"/>
        </w:rPr>
        <w:t>formular.</w:t>
      </w:r>
    </w:p>
    <w:p w14:paraId="6FE171A5" w14:textId="77777777" w:rsidR="00FF6037" w:rsidRPr="002620BF" w:rsidRDefault="00FF6037" w:rsidP="00A83138">
      <w:pPr>
        <w:jc w:val="both"/>
        <w:rPr>
          <w:sz w:val="22"/>
          <w:szCs w:val="22"/>
        </w:rPr>
      </w:pPr>
    </w:p>
    <w:p w14:paraId="2904C3B8" w14:textId="2A7AB56A" w:rsidR="00A060EE" w:rsidRDefault="00FF6037" w:rsidP="00A83138">
      <w:pPr>
        <w:jc w:val="both"/>
        <w:rPr>
          <w:sz w:val="22"/>
          <w:szCs w:val="22"/>
        </w:rPr>
      </w:pPr>
      <w:r w:rsidRPr="002620BF">
        <w:rPr>
          <w:sz w:val="22"/>
          <w:szCs w:val="22"/>
        </w:rPr>
        <w:t>Alle andre seniorhold bliver automatisk overflyttet til samme række til 2. halvsæson. Ønsker man, at få sit hold omplaceret til en anden række, så skal</w:t>
      </w:r>
      <w:r w:rsidR="006F3111">
        <w:rPr>
          <w:sz w:val="22"/>
          <w:szCs w:val="22"/>
        </w:rPr>
        <w:t xml:space="preserve"> de</w:t>
      </w:r>
      <w:r w:rsidR="0048776E">
        <w:rPr>
          <w:sz w:val="22"/>
          <w:szCs w:val="22"/>
        </w:rPr>
        <w:t>t</w:t>
      </w:r>
      <w:r w:rsidR="006F3111">
        <w:rPr>
          <w:sz w:val="22"/>
          <w:szCs w:val="22"/>
        </w:rPr>
        <w:t xml:space="preserve"> anmodes</w:t>
      </w:r>
      <w:r w:rsidR="0048776E">
        <w:rPr>
          <w:sz w:val="22"/>
          <w:szCs w:val="22"/>
        </w:rPr>
        <w:t xml:space="preserve"> om</w:t>
      </w:r>
      <w:r w:rsidR="006F3111">
        <w:rPr>
          <w:sz w:val="22"/>
          <w:szCs w:val="22"/>
        </w:rPr>
        <w:t xml:space="preserve"> via denne formular: </w:t>
      </w:r>
      <w:r w:rsidR="0048776E">
        <w:rPr>
          <w:sz w:val="22"/>
          <w:szCs w:val="22"/>
        </w:rPr>
        <w:tab/>
      </w:r>
      <w:r w:rsidR="006F3111">
        <w:rPr>
          <w:sz w:val="22"/>
          <w:szCs w:val="22"/>
        </w:rPr>
        <w:t xml:space="preserve"> </w:t>
      </w:r>
      <w:r w:rsidR="0048776E">
        <w:rPr>
          <w:sz w:val="22"/>
          <w:szCs w:val="22"/>
        </w:rPr>
        <w:br/>
      </w:r>
      <w:hyperlink r:id="rId10" w:history="1">
        <w:r w:rsidR="00D16B8F" w:rsidRPr="00D16B8F">
          <w:rPr>
            <w:rStyle w:val="Hyperlink"/>
            <w:sz w:val="22"/>
            <w:szCs w:val="22"/>
          </w:rPr>
          <w:t>Anmodning om rækkeomplacering | Håndbold.dk (danskhaandbold.dk)</w:t>
        </w:r>
      </w:hyperlink>
      <w:r w:rsidR="00623E4E">
        <w:rPr>
          <w:sz w:val="22"/>
          <w:szCs w:val="22"/>
        </w:rPr>
        <w:tab/>
      </w:r>
      <w:r w:rsidR="00623E4E">
        <w:rPr>
          <w:sz w:val="22"/>
          <w:szCs w:val="22"/>
        </w:rPr>
        <w:br/>
      </w:r>
      <w:r w:rsidR="00747737" w:rsidRPr="00200D9B">
        <w:rPr>
          <w:sz w:val="22"/>
          <w:szCs w:val="22"/>
        </w:rPr>
        <w:t xml:space="preserve">- </w:t>
      </w:r>
      <w:r w:rsidR="00747737">
        <w:rPr>
          <w:sz w:val="22"/>
          <w:szCs w:val="22"/>
        </w:rPr>
        <w:t xml:space="preserve">Formularen skal være udfyldt senest søndag d. </w:t>
      </w:r>
      <w:r w:rsidR="00D34C40">
        <w:rPr>
          <w:sz w:val="22"/>
          <w:szCs w:val="22"/>
        </w:rPr>
        <w:t>7</w:t>
      </w:r>
      <w:r w:rsidR="00747737">
        <w:rPr>
          <w:sz w:val="22"/>
          <w:szCs w:val="22"/>
        </w:rPr>
        <w:t>. december.</w:t>
      </w:r>
    </w:p>
    <w:p w14:paraId="0EE86F1C" w14:textId="77777777" w:rsidR="00747737" w:rsidRPr="002620BF" w:rsidRDefault="00747737" w:rsidP="00A83138">
      <w:pPr>
        <w:jc w:val="both"/>
        <w:rPr>
          <w:sz w:val="22"/>
          <w:szCs w:val="22"/>
        </w:rPr>
      </w:pPr>
    </w:p>
    <w:p w14:paraId="32D4C74B" w14:textId="27659043" w:rsidR="00D24383" w:rsidRPr="006F3111" w:rsidRDefault="00A060EE" w:rsidP="00A83138">
      <w:pPr>
        <w:jc w:val="both"/>
        <w:rPr>
          <w:sz w:val="24"/>
          <w:szCs w:val="24"/>
        </w:rPr>
      </w:pPr>
      <w:r w:rsidRPr="000B07C5">
        <w:rPr>
          <w:b/>
          <w:bCs/>
          <w:sz w:val="28"/>
          <w:szCs w:val="28"/>
          <w:u w:val="single"/>
        </w:rPr>
        <w:t>Tilmelding af nye hold</w:t>
      </w:r>
      <w:r w:rsidRPr="000B07C5">
        <w:rPr>
          <w:sz w:val="28"/>
          <w:szCs w:val="28"/>
        </w:rPr>
        <w:t>:</w:t>
      </w:r>
      <w:r w:rsidR="00A83138" w:rsidRPr="000B07C5">
        <w:rPr>
          <w:sz w:val="28"/>
          <w:szCs w:val="28"/>
        </w:rPr>
        <w:tab/>
      </w:r>
      <w:r w:rsidR="00A83138">
        <w:rPr>
          <w:sz w:val="24"/>
          <w:szCs w:val="24"/>
        </w:rPr>
        <w:br/>
      </w:r>
      <w:r w:rsidR="00160D40">
        <w:rPr>
          <w:sz w:val="22"/>
          <w:szCs w:val="22"/>
        </w:rPr>
        <w:t>Vi åbner op</w:t>
      </w:r>
      <w:r w:rsidRPr="002620BF">
        <w:rPr>
          <w:sz w:val="22"/>
          <w:szCs w:val="22"/>
        </w:rPr>
        <w:t xml:space="preserve"> for, at der kan tilmeldes </w:t>
      </w:r>
      <w:r w:rsidRPr="001A4948">
        <w:rPr>
          <w:b/>
          <w:bCs/>
          <w:sz w:val="22"/>
          <w:szCs w:val="22"/>
          <w:u w:val="single"/>
        </w:rPr>
        <w:t>nye</w:t>
      </w:r>
      <w:r w:rsidRPr="002620BF">
        <w:rPr>
          <w:sz w:val="22"/>
          <w:szCs w:val="22"/>
        </w:rPr>
        <w:t xml:space="preserve"> hold i følgende rækker, hvilket skal </w:t>
      </w:r>
      <w:r w:rsidR="00024FA1">
        <w:rPr>
          <w:sz w:val="22"/>
          <w:szCs w:val="22"/>
        </w:rPr>
        <w:t>gøres</w:t>
      </w:r>
      <w:r w:rsidRPr="002620BF">
        <w:rPr>
          <w:sz w:val="22"/>
          <w:szCs w:val="22"/>
        </w:rPr>
        <w:t xml:space="preserve"> via jeres egen Håndoffice</w:t>
      </w:r>
      <w:r w:rsidR="00F977A0">
        <w:rPr>
          <w:sz w:val="22"/>
          <w:szCs w:val="22"/>
        </w:rPr>
        <w:t xml:space="preserve"> senest </w:t>
      </w:r>
      <w:r w:rsidR="00F977A0" w:rsidRPr="000B07C5">
        <w:rPr>
          <w:b/>
          <w:bCs/>
          <w:sz w:val="22"/>
          <w:szCs w:val="22"/>
          <w:u w:val="single"/>
        </w:rPr>
        <w:t xml:space="preserve">søndag d. </w:t>
      </w:r>
      <w:r w:rsidR="00D34C40">
        <w:rPr>
          <w:b/>
          <w:bCs/>
          <w:sz w:val="22"/>
          <w:szCs w:val="22"/>
          <w:u w:val="single"/>
        </w:rPr>
        <w:t>7. december</w:t>
      </w:r>
      <w:r w:rsidR="00F977A0" w:rsidRPr="000B07C5">
        <w:rPr>
          <w:b/>
          <w:bCs/>
          <w:sz w:val="22"/>
          <w:szCs w:val="22"/>
          <w:u w:val="single"/>
        </w:rPr>
        <w:t>, kl. 23.59</w:t>
      </w:r>
      <w:r w:rsidRPr="002620BF">
        <w:rPr>
          <w:sz w:val="22"/>
          <w:szCs w:val="22"/>
        </w:rPr>
        <w:t>:</w:t>
      </w:r>
    </w:p>
    <w:p w14:paraId="245E2687" w14:textId="77777777" w:rsidR="00A060EE" w:rsidRPr="00A060EE" w:rsidRDefault="00A060EE" w:rsidP="00A83138">
      <w:pPr>
        <w:jc w:val="both"/>
        <w:rPr>
          <w:rFonts w:cstheme="minorHAnsi"/>
          <w:b/>
          <w:bCs/>
          <w:sz w:val="16"/>
          <w:szCs w:val="16"/>
        </w:rPr>
      </w:pPr>
    </w:p>
    <w:p w14:paraId="4533D72B" w14:textId="3855E14D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Senior</w:t>
      </w:r>
      <w:r w:rsidRPr="00A060EE">
        <w:rPr>
          <w:rFonts w:cstheme="minorHAnsi"/>
        </w:rPr>
        <w:t xml:space="preserve"> - Rækker: </w:t>
      </w:r>
      <w:r w:rsidRPr="00A060EE">
        <w:rPr>
          <w:rFonts w:cstheme="minorHAnsi"/>
          <w:b/>
          <w:bCs/>
          <w:sz w:val="22"/>
          <w:szCs w:val="22"/>
        </w:rPr>
        <w:t xml:space="preserve">Serie 2, 3 </w:t>
      </w:r>
      <w:r w:rsidRPr="00A060EE">
        <w:rPr>
          <w:rFonts w:cstheme="minorHAnsi"/>
          <w:sz w:val="22"/>
          <w:szCs w:val="22"/>
        </w:rPr>
        <w:t>&amp;</w:t>
      </w:r>
      <w:r w:rsidRPr="00A060EE">
        <w:rPr>
          <w:rFonts w:cstheme="minorHAnsi"/>
          <w:b/>
          <w:bCs/>
          <w:sz w:val="22"/>
          <w:szCs w:val="22"/>
        </w:rPr>
        <w:t xml:space="preserve"> 4</w:t>
      </w:r>
    </w:p>
    <w:p w14:paraId="50EE42D8" w14:textId="33F984D7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U-19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Pr="00A060EE">
        <w:rPr>
          <w:rFonts w:cstheme="minorHAnsi"/>
          <w:b/>
          <w:bCs/>
          <w:sz w:val="22"/>
          <w:szCs w:val="22"/>
        </w:rPr>
        <w:t xml:space="preserve">2. division </w:t>
      </w:r>
      <w:r w:rsidRPr="00A060EE">
        <w:rPr>
          <w:rFonts w:cstheme="minorHAnsi"/>
          <w:sz w:val="22"/>
          <w:szCs w:val="22"/>
        </w:rPr>
        <w:t>&amp;</w:t>
      </w:r>
      <w:r w:rsidRPr="00A060EE">
        <w:rPr>
          <w:rFonts w:cstheme="minorHAnsi"/>
          <w:b/>
          <w:bCs/>
          <w:sz w:val="22"/>
          <w:szCs w:val="22"/>
        </w:rPr>
        <w:t xml:space="preserve"> A-række</w:t>
      </w:r>
    </w:p>
    <w:p w14:paraId="5FCD1BF1" w14:textId="0669F0BE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U-17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Pr="00A060EE">
        <w:rPr>
          <w:rFonts w:cstheme="minorHAnsi"/>
          <w:b/>
          <w:bCs/>
          <w:sz w:val="22"/>
          <w:szCs w:val="22"/>
        </w:rPr>
        <w:t xml:space="preserve">2. division, A </w:t>
      </w:r>
      <w:r w:rsidRPr="00A060EE">
        <w:rPr>
          <w:rFonts w:cstheme="minorHAnsi"/>
          <w:sz w:val="22"/>
          <w:szCs w:val="22"/>
        </w:rPr>
        <w:t>&amp;</w:t>
      </w:r>
      <w:r w:rsidRPr="00A060EE">
        <w:rPr>
          <w:rFonts w:cstheme="minorHAnsi"/>
          <w:b/>
          <w:bCs/>
          <w:sz w:val="22"/>
          <w:szCs w:val="22"/>
        </w:rPr>
        <w:t xml:space="preserve"> B-række</w:t>
      </w:r>
    </w:p>
    <w:p w14:paraId="0A2CC024" w14:textId="29456B30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U-15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Pr="00A060EE">
        <w:rPr>
          <w:rFonts w:cstheme="minorHAnsi"/>
          <w:b/>
          <w:bCs/>
          <w:sz w:val="22"/>
          <w:szCs w:val="22"/>
        </w:rPr>
        <w:t xml:space="preserve">2. division, A, B </w:t>
      </w:r>
      <w:r w:rsidRPr="00A060EE">
        <w:rPr>
          <w:rFonts w:cstheme="minorHAnsi"/>
          <w:sz w:val="22"/>
          <w:szCs w:val="22"/>
        </w:rPr>
        <w:t>&amp;</w:t>
      </w:r>
      <w:r w:rsidRPr="00A060EE">
        <w:rPr>
          <w:rFonts w:cstheme="minorHAnsi"/>
          <w:b/>
          <w:bCs/>
          <w:sz w:val="22"/>
          <w:szCs w:val="22"/>
        </w:rPr>
        <w:t xml:space="preserve"> C-række</w:t>
      </w:r>
    </w:p>
    <w:p w14:paraId="699A3510" w14:textId="3A086BC4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U-13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Pr="00A060EE">
        <w:rPr>
          <w:rFonts w:cstheme="minorHAnsi"/>
          <w:b/>
          <w:bCs/>
          <w:sz w:val="22"/>
          <w:szCs w:val="22"/>
        </w:rPr>
        <w:t>A, B</w:t>
      </w:r>
      <w:r w:rsidR="001A4948">
        <w:rPr>
          <w:rFonts w:cstheme="minorHAnsi"/>
          <w:b/>
          <w:bCs/>
          <w:sz w:val="22"/>
          <w:szCs w:val="22"/>
        </w:rPr>
        <w:t xml:space="preserve"> </w:t>
      </w:r>
      <w:r w:rsidR="001A4948">
        <w:rPr>
          <w:rFonts w:cstheme="minorHAnsi"/>
          <w:sz w:val="22"/>
          <w:szCs w:val="22"/>
        </w:rPr>
        <w:t>&amp;</w:t>
      </w:r>
      <w:r w:rsidRPr="00A060EE">
        <w:rPr>
          <w:rFonts w:cstheme="minorHAnsi"/>
          <w:b/>
          <w:bCs/>
          <w:sz w:val="22"/>
          <w:szCs w:val="22"/>
        </w:rPr>
        <w:t xml:space="preserve"> C-række</w:t>
      </w:r>
    </w:p>
    <w:p w14:paraId="0485B295" w14:textId="70C199D7" w:rsidR="00A060EE" w:rsidRPr="00A060EE" w:rsidRDefault="00A060EE" w:rsidP="00A83138">
      <w:pPr>
        <w:spacing w:line="360" w:lineRule="auto"/>
        <w:jc w:val="both"/>
        <w:rPr>
          <w:rFonts w:cstheme="minorHAnsi"/>
          <w:b/>
          <w:bCs/>
        </w:rPr>
      </w:pPr>
      <w:r w:rsidRPr="00A060EE">
        <w:rPr>
          <w:rFonts w:cstheme="minorHAnsi"/>
          <w:b/>
          <w:bCs/>
          <w:sz w:val="22"/>
          <w:szCs w:val="22"/>
        </w:rPr>
        <w:t>U-11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="001A4948" w:rsidRPr="00A060EE">
        <w:rPr>
          <w:rFonts w:cstheme="minorHAnsi"/>
          <w:b/>
          <w:bCs/>
          <w:sz w:val="22"/>
          <w:szCs w:val="22"/>
        </w:rPr>
        <w:t>A</w:t>
      </w:r>
      <w:r w:rsidR="007B4FAC">
        <w:rPr>
          <w:rFonts w:cstheme="minorHAnsi"/>
          <w:b/>
          <w:bCs/>
          <w:sz w:val="22"/>
          <w:szCs w:val="22"/>
        </w:rPr>
        <w:t>A</w:t>
      </w:r>
      <w:r w:rsidR="001A4948" w:rsidRPr="00A060EE">
        <w:rPr>
          <w:rFonts w:cstheme="minorHAnsi"/>
          <w:b/>
          <w:bCs/>
          <w:sz w:val="22"/>
          <w:szCs w:val="22"/>
        </w:rPr>
        <w:t>,</w:t>
      </w:r>
      <w:r w:rsidR="007B4FAC">
        <w:rPr>
          <w:rFonts w:cstheme="minorHAnsi"/>
          <w:b/>
          <w:bCs/>
          <w:sz w:val="22"/>
          <w:szCs w:val="22"/>
        </w:rPr>
        <w:t xml:space="preserve"> A </w:t>
      </w:r>
      <w:r w:rsidR="007B4FAC">
        <w:rPr>
          <w:rFonts w:cstheme="minorHAnsi"/>
          <w:sz w:val="22"/>
          <w:szCs w:val="22"/>
        </w:rPr>
        <w:t>&amp;</w:t>
      </w:r>
      <w:r w:rsidR="001A4948" w:rsidRPr="00A060EE">
        <w:rPr>
          <w:rFonts w:cstheme="minorHAnsi"/>
          <w:b/>
          <w:bCs/>
          <w:sz w:val="22"/>
          <w:szCs w:val="22"/>
        </w:rPr>
        <w:t xml:space="preserve"> B</w:t>
      </w:r>
      <w:r w:rsidR="001A4948">
        <w:rPr>
          <w:rFonts w:cstheme="minorHAnsi"/>
          <w:b/>
          <w:bCs/>
          <w:sz w:val="22"/>
          <w:szCs w:val="22"/>
        </w:rPr>
        <w:t xml:space="preserve"> </w:t>
      </w:r>
      <w:r w:rsidR="004F727E">
        <w:rPr>
          <w:rFonts w:cstheme="minorHAnsi"/>
          <w:sz w:val="22"/>
          <w:szCs w:val="22"/>
        </w:rPr>
        <w:t>(Enkelt-kamps-turnering)</w:t>
      </w:r>
    </w:p>
    <w:p w14:paraId="0AD63156" w14:textId="7EE386FA" w:rsidR="00B9680F" w:rsidRDefault="00A060EE" w:rsidP="00A83138">
      <w:pPr>
        <w:spacing w:line="360" w:lineRule="auto"/>
        <w:jc w:val="both"/>
        <w:rPr>
          <w:rFonts w:cstheme="minorHAnsi"/>
          <w:b/>
          <w:bCs/>
          <w:sz w:val="22"/>
          <w:szCs w:val="22"/>
        </w:rPr>
      </w:pPr>
      <w:r w:rsidRPr="00A060EE">
        <w:rPr>
          <w:rFonts w:cstheme="minorHAnsi"/>
          <w:b/>
          <w:bCs/>
          <w:sz w:val="22"/>
          <w:szCs w:val="22"/>
        </w:rPr>
        <w:t>U-9</w:t>
      </w:r>
      <w:r w:rsidRPr="00A060EE">
        <w:rPr>
          <w:rFonts w:cstheme="minorHAnsi"/>
          <w:sz w:val="22"/>
          <w:szCs w:val="22"/>
        </w:rPr>
        <w:t xml:space="preserve"> </w:t>
      </w:r>
      <w:r w:rsidRPr="00A060EE">
        <w:rPr>
          <w:rFonts w:cstheme="minorHAnsi"/>
        </w:rPr>
        <w:t xml:space="preserve">- Rækker: </w:t>
      </w:r>
      <w:r w:rsidRPr="00A060EE">
        <w:rPr>
          <w:rFonts w:cstheme="minorHAnsi"/>
          <w:b/>
          <w:bCs/>
          <w:sz w:val="22"/>
          <w:szCs w:val="22"/>
        </w:rPr>
        <w:t>A</w:t>
      </w:r>
      <w:r w:rsidR="00CA2064">
        <w:rPr>
          <w:rFonts w:cstheme="minorHAnsi"/>
          <w:b/>
          <w:bCs/>
          <w:sz w:val="22"/>
          <w:szCs w:val="22"/>
        </w:rPr>
        <w:t>,</w:t>
      </w:r>
      <w:r w:rsidRPr="00A060EE">
        <w:rPr>
          <w:rFonts w:cstheme="minorHAnsi"/>
          <w:b/>
          <w:bCs/>
          <w:sz w:val="22"/>
          <w:szCs w:val="22"/>
        </w:rPr>
        <w:t xml:space="preserve"> </w:t>
      </w:r>
      <w:r w:rsidR="004F727E">
        <w:rPr>
          <w:rFonts w:cstheme="minorHAnsi"/>
          <w:sz w:val="22"/>
          <w:szCs w:val="22"/>
        </w:rPr>
        <w:t>(Enkelt-kamps-turnering)</w:t>
      </w:r>
    </w:p>
    <w:p w14:paraId="59242F05" w14:textId="77777777" w:rsidR="002620BF" w:rsidRPr="002620BF" w:rsidRDefault="002620BF" w:rsidP="00A83138">
      <w:pPr>
        <w:jc w:val="both"/>
        <w:rPr>
          <w:rFonts w:cstheme="minorHAnsi"/>
          <w:b/>
          <w:bCs/>
        </w:rPr>
      </w:pPr>
    </w:p>
    <w:p w14:paraId="13A493DD" w14:textId="77777777" w:rsidR="00747737" w:rsidRDefault="00747737" w:rsidP="00A83138">
      <w:pPr>
        <w:jc w:val="both"/>
        <w:rPr>
          <w:b/>
          <w:bCs/>
          <w:color w:val="FF0000"/>
          <w:sz w:val="22"/>
          <w:szCs w:val="22"/>
        </w:rPr>
      </w:pPr>
    </w:p>
    <w:p w14:paraId="65229983" w14:textId="77777777" w:rsidR="00747737" w:rsidRDefault="00747737" w:rsidP="00A83138">
      <w:pPr>
        <w:jc w:val="both"/>
        <w:rPr>
          <w:b/>
          <w:bCs/>
          <w:color w:val="FF0000"/>
          <w:sz w:val="22"/>
          <w:szCs w:val="22"/>
        </w:rPr>
      </w:pPr>
    </w:p>
    <w:p w14:paraId="67ABFFAF" w14:textId="77777777" w:rsidR="00747737" w:rsidRDefault="00747737" w:rsidP="00A83138">
      <w:pPr>
        <w:jc w:val="both"/>
        <w:rPr>
          <w:b/>
          <w:bCs/>
          <w:color w:val="FF0000"/>
          <w:sz w:val="22"/>
          <w:szCs w:val="22"/>
        </w:rPr>
      </w:pPr>
    </w:p>
    <w:p w14:paraId="24E0D63A" w14:textId="02EC651F" w:rsidR="008646DC" w:rsidRPr="00990869" w:rsidRDefault="00A060EE" w:rsidP="00A83138">
      <w:pPr>
        <w:jc w:val="both"/>
        <w:rPr>
          <w:color w:val="FF0000"/>
          <w:sz w:val="22"/>
          <w:szCs w:val="22"/>
          <w:u w:val="single"/>
        </w:rPr>
      </w:pPr>
      <w:r w:rsidRPr="00990869">
        <w:rPr>
          <w:b/>
          <w:bCs/>
          <w:color w:val="FF0000"/>
          <w:sz w:val="24"/>
          <w:szCs w:val="24"/>
          <w:u w:val="single"/>
        </w:rPr>
        <w:lastRenderedPageBreak/>
        <w:t>Husk, at tilmeldingen via Håndoffice kun gælder for nye hold, som ikke har deltaget i turneringen i 1. halvsæson</w:t>
      </w:r>
      <w:r w:rsidR="000C33FC" w:rsidRPr="00990869">
        <w:rPr>
          <w:b/>
          <w:bCs/>
          <w:color w:val="FF0000"/>
          <w:sz w:val="24"/>
          <w:szCs w:val="24"/>
          <w:u w:val="single"/>
        </w:rPr>
        <w:t>.</w:t>
      </w:r>
    </w:p>
    <w:p w14:paraId="6A826EBE" w14:textId="77777777" w:rsidR="00747737" w:rsidRDefault="00747737" w:rsidP="00A83138">
      <w:pPr>
        <w:jc w:val="both"/>
        <w:rPr>
          <w:b/>
          <w:bCs/>
          <w:color w:val="auto"/>
          <w:sz w:val="22"/>
          <w:szCs w:val="22"/>
        </w:rPr>
      </w:pPr>
    </w:p>
    <w:p w14:paraId="3CB8A34A" w14:textId="26A965BC" w:rsidR="002C1249" w:rsidRPr="008646DC" w:rsidRDefault="00A060EE" w:rsidP="00A83138">
      <w:pPr>
        <w:jc w:val="both"/>
        <w:rPr>
          <w:b/>
          <w:bCs/>
          <w:color w:val="auto"/>
          <w:sz w:val="22"/>
          <w:szCs w:val="22"/>
        </w:rPr>
      </w:pPr>
      <w:r w:rsidRPr="008646DC">
        <w:rPr>
          <w:b/>
          <w:bCs/>
          <w:color w:val="auto"/>
          <w:sz w:val="22"/>
          <w:szCs w:val="22"/>
        </w:rPr>
        <w:t xml:space="preserve">Alle </w:t>
      </w:r>
      <w:r w:rsidR="000B07C5" w:rsidRPr="008646DC">
        <w:rPr>
          <w:b/>
          <w:bCs/>
          <w:color w:val="auto"/>
          <w:sz w:val="22"/>
          <w:szCs w:val="22"/>
        </w:rPr>
        <w:t xml:space="preserve">andre </w:t>
      </w:r>
      <w:r w:rsidRPr="008646DC">
        <w:rPr>
          <w:b/>
          <w:bCs/>
          <w:color w:val="auto"/>
          <w:sz w:val="22"/>
          <w:szCs w:val="22"/>
        </w:rPr>
        <w:t>hold, som netop har deltaget</w:t>
      </w:r>
      <w:r w:rsidR="004A2514" w:rsidRPr="008646DC">
        <w:rPr>
          <w:b/>
          <w:bCs/>
          <w:color w:val="auto"/>
          <w:sz w:val="22"/>
          <w:szCs w:val="22"/>
        </w:rPr>
        <w:t xml:space="preserve"> i 1. halvsæson, bliver automatisk overflyttet til 2. halvsæson</w:t>
      </w:r>
      <w:r w:rsidR="00D168BF">
        <w:rPr>
          <w:b/>
          <w:bCs/>
          <w:color w:val="auto"/>
          <w:sz w:val="22"/>
          <w:szCs w:val="22"/>
        </w:rPr>
        <w:t xml:space="preserve"> – </w:t>
      </w:r>
      <w:r w:rsidR="00D168BF" w:rsidRPr="00990869">
        <w:rPr>
          <w:b/>
          <w:bCs/>
          <w:color w:val="auto"/>
          <w:sz w:val="22"/>
          <w:szCs w:val="22"/>
          <w:u w:val="single"/>
        </w:rPr>
        <w:t>på nær U9 og U11 hold, der deltager i Dobbelt-kamps-turne</w:t>
      </w:r>
      <w:r w:rsidR="00990869" w:rsidRPr="00990869">
        <w:rPr>
          <w:b/>
          <w:bCs/>
          <w:color w:val="auto"/>
          <w:sz w:val="22"/>
          <w:szCs w:val="22"/>
          <w:u w:val="single"/>
        </w:rPr>
        <w:t>ri</w:t>
      </w:r>
      <w:r w:rsidR="00D168BF" w:rsidRPr="00990869">
        <w:rPr>
          <w:b/>
          <w:bCs/>
          <w:color w:val="auto"/>
          <w:sz w:val="22"/>
          <w:szCs w:val="22"/>
          <w:u w:val="single"/>
        </w:rPr>
        <w:t>ngen</w:t>
      </w:r>
      <w:r w:rsidR="004A2514" w:rsidRPr="00990869">
        <w:rPr>
          <w:b/>
          <w:bCs/>
          <w:color w:val="auto"/>
          <w:sz w:val="22"/>
          <w:szCs w:val="22"/>
          <w:u w:val="single"/>
        </w:rPr>
        <w:t>!</w:t>
      </w:r>
    </w:p>
    <w:p w14:paraId="7381FF1C" w14:textId="77777777" w:rsidR="008646DC" w:rsidRDefault="008646DC" w:rsidP="00A83138">
      <w:pPr>
        <w:jc w:val="both"/>
        <w:rPr>
          <w:color w:val="auto"/>
          <w:sz w:val="22"/>
          <w:szCs w:val="22"/>
        </w:rPr>
      </w:pPr>
    </w:p>
    <w:p w14:paraId="53D86BB8" w14:textId="25ABC380" w:rsidR="008646DC" w:rsidRPr="008646DC" w:rsidRDefault="008646DC" w:rsidP="008646DC">
      <w:pPr>
        <w:jc w:val="both"/>
        <w:rPr>
          <w:sz w:val="22"/>
          <w:szCs w:val="22"/>
          <w:u w:val="single"/>
        </w:rPr>
      </w:pPr>
      <w:r w:rsidRPr="008646DC">
        <w:rPr>
          <w:sz w:val="22"/>
          <w:szCs w:val="22"/>
          <w:u w:val="single"/>
        </w:rPr>
        <w:t xml:space="preserve">Mandag d. </w:t>
      </w:r>
      <w:r w:rsidR="00990869">
        <w:rPr>
          <w:sz w:val="22"/>
          <w:szCs w:val="22"/>
          <w:u w:val="single"/>
        </w:rPr>
        <w:t>8</w:t>
      </w:r>
      <w:r w:rsidRPr="008646DC">
        <w:rPr>
          <w:sz w:val="22"/>
          <w:szCs w:val="22"/>
          <w:u w:val="single"/>
        </w:rPr>
        <w:t xml:space="preserve">. december vil der blive udsendt en samlet </w:t>
      </w:r>
      <w:r w:rsidRPr="008646DC">
        <w:rPr>
          <w:color w:val="auto"/>
          <w:sz w:val="22"/>
          <w:szCs w:val="22"/>
          <w:u w:val="single"/>
        </w:rPr>
        <w:t>holdoversigt</w:t>
      </w:r>
      <w:r w:rsidRPr="008646DC">
        <w:rPr>
          <w:sz w:val="22"/>
          <w:szCs w:val="22"/>
          <w:u w:val="single"/>
        </w:rPr>
        <w:t xml:space="preserve"> til alle foreninger, hvor </w:t>
      </w:r>
      <w:r w:rsidR="00E2498F">
        <w:rPr>
          <w:sz w:val="22"/>
          <w:szCs w:val="22"/>
          <w:u w:val="single"/>
        </w:rPr>
        <w:t>den umiddelbare puljeinddeling af alle hold kan ses</w:t>
      </w:r>
      <w:r w:rsidRPr="008646DC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</w:rPr>
        <w:t xml:space="preserve"> Denne bedes I reagere </w:t>
      </w:r>
      <w:r w:rsidR="000F383F">
        <w:rPr>
          <w:sz w:val="22"/>
          <w:szCs w:val="22"/>
          <w:u w:val="single"/>
        </w:rPr>
        <w:t xml:space="preserve">på </w:t>
      </w:r>
      <w:r>
        <w:rPr>
          <w:sz w:val="22"/>
          <w:szCs w:val="22"/>
          <w:u w:val="single"/>
        </w:rPr>
        <w:t>senest tirsdag</w:t>
      </w:r>
      <w:r w:rsidR="00E2498F">
        <w:rPr>
          <w:sz w:val="22"/>
          <w:szCs w:val="22"/>
          <w:u w:val="single"/>
        </w:rPr>
        <w:t xml:space="preserve"> d. </w:t>
      </w:r>
      <w:r w:rsidR="00990869">
        <w:rPr>
          <w:sz w:val="22"/>
          <w:szCs w:val="22"/>
          <w:u w:val="single"/>
        </w:rPr>
        <w:t>9</w:t>
      </w:r>
      <w:r w:rsidR="00E2498F">
        <w:rPr>
          <w:sz w:val="22"/>
          <w:szCs w:val="22"/>
          <w:u w:val="single"/>
        </w:rPr>
        <w:t>. december</w:t>
      </w:r>
      <w:r w:rsidR="00990869">
        <w:rPr>
          <w:sz w:val="22"/>
          <w:szCs w:val="22"/>
          <w:u w:val="single"/>
        </w:rPr>
        <w:t xml:space="preserve"> kl. 12.00</w:t>
      </w:r>
      <w:r>
        <w:rPr>
          <w:sz w:val="22"/>
          <w:szCs w:val="22"/>
          <w:u w:val="single"/>
        </w:rPr>
        <w:t>, hvis I oplever, at jeres hold er fejltilmeldt.</w:t>
      </w:r>
    </w:p>
    <w:p w14:paraId="6762C97B" w14:textId="77777777" w:rsidR="008646DC" w:rsidRDefault="008646DC" w:rsidP="00A83138">
      <w:pPr>
        <w:jc w:val="both"/>
        <w:rPr>
          <w:color w:val="auto"/>
          <w:sz w:val="22"/>
          <w:szCs w:val="22"/>
        </w:rPr>
      </w:pPr>
    </w:p>
    <w:p w14:paraId="368674F1" w14:textId="77777777" w:rsidR="000B07C5" w:rsidRDefault="000B07C5" w:rsidP="00A83138">
      <w:pPr>
        <w:jc w:val="both"/>
        <w:rPr>
          <w:color w:val="auto"/>
          <w:sz w:val="22"/>
          <w:szCs w:val="22"/>
        </w:rPr>
      </w:pPr>
    </w:p>
    <w:p w14:paraId="388E38F7" w14:textId="3F40B1D1" w:rsidR="00A83138" w:rsidRPr="000B07C5" w:rsidRDefault="00A83138" w:rsidP="00A83138">
      <w:pPr>
        <w:jc w:val="both"/>
        <w:rPr>
          <w:sz w:val="28"/>
          <w:szCs w:val="28"/>
        </w:rPr>
      </w:pPr>
      <w:r w:rsidRPr="000B07C5">
        <w:rPr>
          <w:b/>
          <w:bCs/>
          <w:sz w:val="28"/>
          <w:szCs w:val="28"/>
          <w:u w:val="single"/>
        </w:rPr>
        <w:t>Kampredigeringsperioden for 2. halvsæson</w:t>
      </w:r>
      <w:r w:rsidR="00D2771E" w:rsidRPr="000B07C5">
        <w:rPr>
          <w:sz w:val="28"/>
          <w:szCs w:val="28"/>
        </w:rPr>
        <w:t xml:space="preserve"> – </w:t>
      </w:r>
      <w:r w:rsidR="00D2771E" w:rsidRPr="000B07C5">
        <w:rPr>
          <w:b/>
          <w:bCs/>
          <w:sz w:val="28"/>
          <w:szCs w:val="28"/>
        </w:rPr>
        <w:t>VIGTIGE DATOER:</w:t>
      </w:r>
    </w:p>
    <w:p w14:paraId="3FC9CF67" w14:textId="77777777" w:rsidR="006F3111" w:rsidRDefault="006F3111" w:rsidP="00A83138">
      <w:pPr>
        <w:jc w:val="both"/>
        <w:rPr>
          <w:sz w:val="24"/>
          <w:szCs w:val="24"/>
        </w:rPr>
      </w:pPr>
    </w:p>
    <w:p w14:paraId="059F56E7" w14:textId="4B264D1D" w:rsidR="00D2771E" w:rsidRDefault="00A83138" w:rsidP="00A8313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Senest </w:t>
      </w:r>
      <w:r w:rsidR="00695904">
        <w:rPr>
          <w:sz w:val="22"/>
          <w:szCs w:val="22"/>
        </w:rPr>
        <w:t>torsdag</w:t>
      </w:r>
      <w:r>
        <w:rPr>
          <w:sz w:val="22"/>
          <w:szCs w:val="22"/>
        </w:rPr>
        <w:t xml:space="preserve"> d. 1</w:t>
      </w:r>
      <w:r w:rsidR="005030DC">
        <w:rPr>
          <w:sz w:val="22"/>
          <w:szCs w:val="22"/>
        </w:rPr>
        <w:t>1</w:t>
      </w:r>
      <w:r>
        <w:rPr>
          <w:sz w:val="22"/>
          <w:szCs w:val="22"/>
        </w:rPr>
        <w:t>/12 kl. 1</w:t>
      </w:r>
      <w:r w:rsidR="00695904">
        <w:rPr>
          <w:sz w:val="22"/>
          <w:szCs w:val="22"/>
        </w:rPr>
        <w:t>6</w:t>
      </w:r>
      <w:r>
        <w:rPr>
          <w:sz w:val="22"/>
          <w:szCs w:val="22"/>
        </w:rPr>
        <w:t xml:space="preserve">.00 vil alle hjemmebanekampe ligge klar til </w:t>
      </w:r>
      <w:r w:rsidR="005030DC">
        <w:rPr>
          <w:sz w:val="22"/>
          <w:szCs w:val="22"/>
        </w:rPr>
        <w:t>tidsplacering</w:t>
      </w:r>
      <w:r w:rsidR="005D3D0C">
        <w:rPr>
          <w:sz w:val="22"/>
          <w:szCs w:val="22"/>
        </w:rPr>
        <w:t xml:space="preserve"> via ”Multikampredigering” på jeres Håndoffice</w:t>
      </w:r>
      <w:r>
        <w:rPr>
          <w:sz w:val="22"/>
          <w:szCs w:val="22"/>
        </w:rPr>
        <w:t xml:space="preserve">. </w:t>
      </w:r>
    </w:p>
    <w:p w14:paraId="383E439D" w14:textId="3B2A3719" w:rsidR="00D2771E" w:rsidRDefault="00A83138" w:rsidP="00A83138">
      <w:pPr>
        <w:jc w:val="both"/>
        <w:rPr>
          <w:sz w:val="22"/>
          <w:szCs w:val="22"/>
        </w:rPr>
      </w:pPr>
      <w:r>
        <w:rPr>
          <w:sz w:val="22"/>
          <w:szCs w:val="22"/>
        </w:rPr>
        <w:br/>
        <w:t xml:space="preserve">Senest </w:t>
      </w:r>
      <w:r w:rsidR="00695904">
        <w:rPr>
          <w:sz w:val="22"/>
          <w:szCs w:val="22"/>
        </w:rPr>
        <w:t>lørdag</w:t>
      </w:r>
      <w:r>
        <w:rPr>
          <w:sz w:val="22"/>
          <w:szCs w:val="22"/>
        </w:rPr>
        <w:t xml:space="preserve"> d. 1</w:t>
      </w:r>
      <w:r w:rsidR="005D3D0C">
        <w:rPr>
          <w:sz w:val="22"/>
          <w:szCs w:val="22"/>
        </w:rPr>
        <w:t>3</w:t>
      </w:r>
      <w:r>
        <w:rPr>
          <w:sz w:val="22"/>
          <w:szCs w:val="22"/>
        </w:rPr>
        <w:t xml:space="preserve">/12 kl. 23.59 skal alle hjemmebanekampe være tidsplaceret. </w:t>
      </w:r>
    </w:p>
    <w:p w14:paraId="7A440673" w14:textId="77777777" w:rsidR="00D2771E" w:rsidRPr="006F3111" w:rsidRDefault="00D2771E" w:rsidP="00A83138">
      <w:pPr>
        <w:jc w:val="both"/>
        <w:rPr>
          <w:color w:val="auto"/>
          <w:sz w:val="22"/>
          <w:szCs w:val="22"/>
        </w:rPr>
      </w:pPr>
    </w:p>
    <w:p w14:paraId="3306EE17" w14:textId="0AD30116" w:rsidR="00A83138" w:rsidRPr="006F3111" w:rsidRDefault="00A83138" w:rsidP="00A83138">
      <w:pPr>
        <w:jc w:val="both"/>
        <w:rPr>
          <w:color w:val="auto"/>
          <w:sz w:val="22"/>
          <w:szCs w:val="22"/>
        </w:rPr>
      </w:pPr>
      <w:r w:rsidRPr="006F3111">
        <w:rPr>
          <w:color w:val="auto"/>
          <w:sz w:val="22"/>
          <w:szCs w:val="22"/>
        </w:rPr>
        <w:t>Derfra kan der aftales interne kampflytninger mellem de to modstanderhold, samt lukke huller på kampdagene, hvilket kan gøres frem til</w:t>
      </w:r>
      <w:r w:rsidR="00695904">
        <w:rPr>
          <w:color w:val="auto"/>
          <w:sz w:val="22"/>
          <w:szCs w:val="22"/>
        </w:rPr>
        <w:t xml:space="preserve"> og med</w:t>
      </w:r>
      <w:r w:rsidRPr="006F3111">
        <w:rPr>
          <w:color w:val="auto"/>
          <w:sz w:val="22"/>
          <w:szCs w:val="22"/>
        </w:rPr>
        <w:t xml:space="preserve"> </w:t>
      </w:r>
      <w:r w:rsidR="00695904">
        <w:rPr>
          <w:color w:val="auto"/>
          <w:sz w:val="22"/>
          <w:szCs w:val="22"/>
        </w:rPr>
        <w:t>mandag</w:t>
      </w:r>
      <w:r w:rsidRPr="006F3111">
        <w:rPr>
          <w:color w:val="auto"/>
          <w:sz w:val="22"/>
          <w:szCs w:val="22"/>
        </w:rPr>
        <w:t xml:space="preserve"> d. 1</w:t>
      </w:r>
      <w:r w:rsidR="005D3D0C">
        <w:rPr>
          <w:color w:val="auto"/>
          <w:sz w:val="22"/>
          <w:szCs w:val="22"/>
        </w:rPr>
        <w:t>5</w:t>
      </w:r>
      <w:r w:rsidRPr="006F3111">
        <w:rPr>
          <w:color w:val="auto"/>
          <w:sz w:val="22"/>
          <w:szCs w:val="22"/>
        </w:rPr>
        <w:t>/12 kl. 23.59.</w:t>
      </w:r>
    </w:p>
    <w:p w14:paraId="750E16D1" w14:textId="77777777" w:rsidR="00A83138" w:rsidRPr="00E56FED" w:rsidRDefault="00A83138" w:rsidP="00A83138">
      <w:pPr>
        <w:jc w:val="both"/>
        <w:rPr>
          <w:color w:val="auto"/>
          <w:sz w:val="22"/>
          <w:szCs w:val="22"/>
        </w:rPr>
      </w:pPr>
    </w:p>
    <w:sectPr w:rsidR="00A83138" w:rsidRPr="00E56FED" w:rsidSect="00B40B1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ACD99" w14:textId="77777777" w:rsidR="009312A6" w:rsidRDefault="009312A6">
      <w:r>
        <w:separator/>
      </w:r>
    </w:p>
  </w:endnote>
  <w:endnote w:type="continuationSeparator" w:id="0">
    <w:p w14:paraId="7FE7D302" w14:textId="77777777" w:rsidR="009312A6" w:rsidRDefault="0093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121D3E-5F60-4B71-B790-A621630B0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333765-72DA-4802-B47D-4F2478A799EA}"/>
    <w:embedBold r:id="rId3" w:fontKey="{3DF787F5-3483-4F89-A407-6CC14549FE4E}"/>
    <w:embedItalic r:id="rId4" w:fontKey="{A2280355-48A7-4A47-8108-3F36ECB023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EB3833B-0B05-4F6C-92EB-CDEC874644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7AE1FEF-C95C-4680-BC2E-086888BDB8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FAD9CF0-4C00-475D-BF6F-CC80A71DB7B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E8DB074-C8F2-4A47-8F4A-C1E3F4947220}"/>
    <w:embedBold r:id="rId9" w:fontKey="{26FE5B5F-DD8A-4C43-969E-44C262116695}"/>
    <w:embedItalic r:id="rId10" w:fontKey="{24FC53DE-61D6-48D4-9999-39A0AC98A48C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D36A730F-3EC2-4AC1-923F-286DAEA0267C}"/>
    <w:embedBold r:id="rId12" w:fontKey="{3653A423-CD85-4733-8958-53A1AF65FD36}"/>
    <w:embedItalic r:id="rId13" w:fontKey="{AD292C7E-DD78-4D87-9CF3-D774C85850FE}"/>
  </w:font>
  <w:font w:name="Times New Roman (Brødtekst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Medlem af DanskHaandbold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Medlem af DanskHaandbold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A4D33" w14:textId="77777777" w:rsidR="009312A6" w:rsidRDefault="009312A6">
      <w:r>
        <w:separator/>
      </w:r>
    </w:p>
  </w:footnote>
  <w:footnote w:type="continuationSeparator" w:id="0">
    <w:p w14:paraId="2CEE6D5F" w14:textId="77777777" w:rsidR="009312A6" w:rsidRDefault="00931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D8366" w14:textId="77777777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Stadionvej 50C, 5200 Odense V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6E1D8366" w14:textId="77777777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Stadionvej 50C, 5200 Odense V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2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5"/>
  </w:num>
  <w:num w:numId="2" w16cid:durableId="673873275">
    <w:abstractNumId w:val="8"/>
  </w:num>
  <w:num w:numId="3" w16cid:durableId="641470043">
    <w:abstractNumId w:val="14"/>
  </w:num>
  <w:num w:numId="4" w16cid:durableId="1693412242">
    <w:abstractNumId w:val="13"/>
  </w:num>
  <w:num w:numId="5" w16cid:durableId="288172717">
    <w:abstractNumId w:val="19"/>
  </w:num>
  <w:num w:numId="6" w16cid:durableId="2027753940">
    <w:abstractNumId w:val="21"/>
  </w:num>
  <w:num w:numId="7" w16cid:durableId="344477100">
    <w:abstractNumId w:val="18"/>
  </w:num>
  <w:num w:numId="8" w16cid:durableId="266738305">
    <w:abstractNumId w:val="5"/>
  </w:num>
  <w:num w:numId="9" w16cid:durableId="1868324877">
    <w:abstractNumId w:val="3"/>
  </w:num>
  <w:num w:numId="10" w16cid:durableId="441536733">
    <w:abstractNumId w:val="9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7"/>
  </w:num>
  <w:num w:numId="14" w16cid:durableId="147480753">
    <w:abstractNumId w:val="0"/>
  </w:num>
  <w:num w:numId="15" w16cid:durableId="1066534333">
    <w:abstractNumId w:val="11"/>
  </w:num>
  <w:num w:numId="16" w16cid:durableId="1435322974">
    <w:abstractNumId w:val="6"/>
  </w:num>
  <w:num w:numId="17" w16cid:durableId="581524253">
    <w:abstractNumId w:val="22"/>
  </w:num>
  <w:num w:numId="18" w16cid:durableId="458766383">
    <w:abstractNumId w:val="4"/>
  </w:num>
  <w:num w:numId="19" w16cid:durableId="2115243164">
    <w:abstractNumId w:val="16"/>
  </w:num>
  <w:num w:numId="20" w16cid:durableId="920456424">
    <w:abstractNumId w:val="20"/>
  </w:num>
  <w:num w:numId="21" w16cid:durableId="117454836">
    <w:abstractNumId w:val="12"/>
  </w:num>
  <w:num w:numId="22" w16cid:durableId="1504469742">
    <w:abstractNumId w:val="17"/>
  </w:num>
  <w:num w:numId="23" w16cid:durableId="1851527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143AD"/>
    <w:rsid w:val="00014DD8"/>
    <w:rsid w:val="00024FA1"/>
    <w:rsid w:val="000322F6"/>
    <w:rsid w:val="00041634"/>
    <w:rsid w:val="00047817"/>
    <w:rsid w:val="00056D70"/>
    <w:rsid w:val="00075155"/>
    <w:rsid w:val="0008148F"/>
    <w:rsid w:val="000814C9"/>
    <w:rsid w:val="00092C26"/>
    <w:rsid w:val="000946B1"/>
    <w:rsid w:val="000A2C10"/>
    <w:rsid w:val="000B07C5"/>
    <w:rsid w:val="000B1DEF"/>
    <w:rsid w:val="000B446B"/>
    <w:rsid w:val="000C33FC"/>
    <w:rsid w:val="000C7949"/>
    <w:rsid w:val="000E04BB"/>
    <w:rsid w:val="000E5636"/>
    <w:rsid w:val="000E7F4E"/>
    <w:rsid w:val="000F2367"/>
    <w:rsid w:val="000F383F"/>
    <w:rsid w:val="000F6AAA"/>
    <w:rsid w:val="0012035A"/>
    <w:rsid w:val="00125E15"/>
    <w:rsid w:val="001359B9"/>
    <w:rsid w:val="00146C10"/>
    <w:rsid w:val="00150221"/>
    <w:rsid w:val="001577E4"/>
    <w:rsid w:val="00160D40"/>
    <w:rsid w:val="00162EC4"/>
    <w:rsid w:val="00183D80"/>
    <w:rsid w:val="00190DE2"/>
    <w:rsid w:val="001A23C9"/>
    <w:rsid w:val="001A35D8"/>
    <w:rsid w:val="001A4948"/>
    <w:rsid w:val="001B256D"/>
    <w:rsid w:val="001B5D9C"/>
    <w:rsid w:val="001F6430"/>
    <w:rsid w:val="001F7E2C"/>
    <w:rsid w:val="00206FBF"/>
    <w:rsid w:val="00220B84"/>
    <w:rsid w:val="00222D3E"/>
    <w:rsid w:val="0023280B"/>
    <w:rsid w:val="00237D07"/>
    <w:rsid w:val="00240F5D"/>
    <w:rsid w:val="002426C3"/>
    <w:rsid w:val="00257367"/>
    <w:rsid w:val="002620BF"/>
    <w:rsid w:val="00265AE2"/>
    <w:rsid w:val="00266168"/>
    <w:rsid w:val="0027463F"/>
    <w:rsid w:val="00281B6C"/>
    <w:rsid w:val="002A2B82"/>
    <w:rsid w:val="002C1249"/>
    <w:rsid w:val="002D50C9"/>
    <w:rsid w:val="002D51B0"/>
    <w:rsid w:val="002D5B2E"/>
    <w:rsid w:val="003127E2"/>
    <w:rsid w:val="0032126C"/>
    <w:rsid w:val="003240AB"/>
    <w:rsid w:val="00346004"/>
    <w:rsid w:val="00346E03"/>
    <w:rsid w:val="00362CCA"/>
    <w:rsid w:val="0036564A"/>
    <w:rsid w:val="00380F96"/>
    <w:rsid w:val="003832D8"/>
    <w:rsid w:val="00384017"/>
    <w:rsid w:val="00384944"/>
    <w:rsid w:val="003905BF"/>
    <w:rsid w:val="003E2EF0"/>
    <w:rsid w:val="003E38B1"/>
    <w:rsid w:val="003E6544"/>
    <w:rsid w:val="00422E4C"/>
    <w:rsid w:val="0042354F"/>
    <w:rsid w:val="00427C9D"/>
    <w:rsid w:val="00437FC6"/>
    <w:rsid w:val="00460E19"/>
    <w:rsid w:val="00475707"/>
    <w:rsid w:val="00476374"/>
    <w:rsid w:val="00485AA3"/>
    <w:rsid w:val="0048776E"/>
    <w:rsid w:val="00495D6E"/>
    <w:rsid w:val="004A2514"/>
    <w:rsid w:val="004A32C2"/>
    <w:rsid w:val="004B0A4B"/>
    <w:rsid w:val="004B270C"/>
    <w:rsid w:val="004B34A9"/>
    <w:rsid w:val="004B58F7"/>
    <w:rsid w:val="004C5371"/>
    <w:rsid w:val="004C790F"/>
    <w:rsid w:val="004E5A92"/>
    <w:rsid w:val="004F727E"/>
    <w:rsid w:val="005030DC"/>
    <w:rsid w:val="0051435D"/>
    <w:rsid w:val="00521EC2"/>
    <w:rsid w:val="00524536"/>
    <w:rsid w:val="00530F1C"/>
    <w:rsid w:val="005517F3"/>
    <w:rsid w:val="00593951"/>
    <w:rsid w:val="005A4D9B"/>
    <w:rsid w:val="005D287B"/>
    <w:rsid w:val="005D3D0C"/>
    <w:rsid w:val="005E3A67"/>
    <w:rsid w:val="005F6AEC"/>
    <w:rsid w:val="005F7930"/>
    <w:rsid w:val="00623E4E"/>
    <w:rsid w:val="0062406A"/>
    <w:rsid w:val="00625C09"/>
    <w:rsid w:val="006264A9"/>
    <w:rsid w:val="00635E91"/>
    <w:rsid w:val="00695904"/>
    <w:rsid w:val="0069736E"/>
    <w:rsid w:val="006A2255"/>
    <w:rsid w:val="006A453C"/>
    <w:rsid w:val="006C2030"/>
    <w:rsid w:val="006D4682"/>
    <w:rsid w:val="006D5D0B"/>
    <w:rsid w:val="006E24FE"/>
    <w:rsid w:val="006E497A"/>
    <w:rsid w:val="006F3111"/>
    <w:rsid w:val="0070198C"/>
    <w:rsid w:val="00706070"/>
    <w:rsid w:val="00712A3D"/>
    <w:rsid w:val="00724D27"/>
    <w:rsid w:val="00743568"/>
    <w:rsid w:val="00747737"/>
    <w:rsid w:val="007522AE"/>
    <w:rsid w:val="0076347A"/>
    <w:rsid w:val="00770506"/>
    <w:rsid w:val="00771C2F"/>
    <w:rsid w:val="00790D83"/>
    <w:rsid w:val="007A044C"/>
    <w:rsid w:val="007A082F"/>
    <w:rsid w:val="007B4FAC"/>
    <w:rsid w:val="007C2BF5"/>
    <w:rsid w:val="007C7D42"/>
    <w:rsid w:val="007D34C9"/>
    <w:rsid w:val="007E2FFF"/>
    <w:rsid w:val="007E3954"/>
    <w:rsid w:val="007F6540"/>
    <w:rsid w:val="00803D90"/>
    <w:rsid w:val="00815026"/>
    <w:rsid w:val="00834AE0"/>
    <w:rsid w:val="00846E26"/>
    <w:rsid w:val="0086221D"/>
    <w:rsid w:val="008646DC"/>
    <w:rsid w:val="008664F4"/>
    <w:rsid w:val="008729EA"/>
    <w:rsid w:val="00886BE8"/>
    <w:rsid w:val="008920BB"/>
    <w:rsid w:val="008B5336"/>
    <w:rsid w:val="008C340C"/>
    <w:rsid w:val="008D29B7"/>
    <w:rsid w:val="008F3547"/>
    <w:rsid w:val="008F4A46"/>
    <w:rsid w:val="00901BD6"/>
    <w:rsid w:val="00906EE9"/>
    <w:rsid w:val="0092565A"/>
    <w:rsid w:val="009312A6"/>
    <w:rsid w:val="009361BD"/>
    <w:rsid w:val="00943CE4"/>
    <w:rsid w:val="00947064"/>
    <w:rsid w:val="009475E8"/>
    <w:rsid w:val="0094771E"/>
    <w:rsid w:val="00950D90"/>
    <w:rsid w:val="009530BF"/>
    <w:rsid w:val="009738EF"/>
    <w:rsid w:val="00981D3B"/>
    <w:rsid w:val="00990869"/>
    <w:rsid w:val="0099707E"/>
    <w:rsid w:val="009A67B8"/>
    <w:rsid w:val="009C472B"/>
    <w:rsid w:val="009E2541"/>
    <w:rsid w:val="009F4D3C"/>
    <w:rsid w:val="009F60EC"/>
    <w:rsid w:val="00A060EE"/>
    <w:rsid w:val="00A06DAD"/>
    <w:rsid w:val="00A32BBC"/>
    <w:rsid w:val="00A34B8B"/>
    <w:rsid w:val="00A5363C"/>
    <w:rsid w:val="00A60E93"/>
    <w:rsid w:val="00A83138"/>
    <w:rsid w:val="00A87370"/>
    <w:rsid w:val="00A8787F"/>
    <w:rsid w:val="00AA4B00"/>
    <w:rsid w:val="00AA6C40"/>
    <w:rsid w:val="00AB791B"/>
    <w:rsid w:val="00AC77BC"/>
    <w:rsid w:val="00AD6DC4"/>
    <w:rsid w:val="00AE5482"/>
    <w:rsid w:val="00AF13F0"/>
    <w:rsid w:val="00B025B1"/>
    <w:rsid w:val="00B02774"/>
    <w:rsid w:val="00B12CF2"/>
    <w:rsid w:val="00B14F6E"/>
    <w:rsid w:val="00B150EC"/>
    <w:rsid w:val="00B165A4"/>
    <w:rsid w:val="00B22440"/>
    <w:rsid w:val="00B409E5"/>
    <w:rsid w:val="00B40B12"/>
    <w:rsid w:val="00B56B07"/>
    <w:rsid w:val="00B80883"/>
    <w:rsid w:val="00B83906"/>
    <w:rsid w:val="00B84AA4"/>
    <w:rsid w:val="00B87D34"/>
    <w:rsid w:val="00B94D12"/>
    <w:rsid w:val="00B9680F"/>
    <w:rsid w:val="00BA05D6"/>
    <w:rsid w:val="00BB1749"/>
    <w:rsid w:val="00BC5E3F"/>
    <w:rsid w:val="00BE5324"/>
    <w:rsid w:val="00BF06FB"/>
    <w:rsid w:val="00BF16F2"/>
    <w:rsid w:val="00BF4191"/>
    <w:rsid w:val="00C21262"/>
    <w:rsid w:val="00C5104A"/>
    <w:rsid w:val="00C7158E"/>
    <w:rsid w:val="00C71A74"/>
    <w:rsid w:val="00C960F3"/>
    <w:rsid w:val="00CA0735"/>
    <w:rsid w:val="00CA2064"/>
    <w:rsid w:val="00CA4B48"/>
    <w:rsid w:val="00CB0608"/>
    <w:rsid w:val="00CD763D"/>
    <w:rsid w:val="00CE2D25"/>
    <w:rsid w:val="00CF00F6"/>
    <w:rsid w:val="00D03EAF"/>
    <w:rsid w:val="00D04FFC"/>
    <w:rsid w:val="00D168BF"/>
    <w:rsid w:val="00D16B8F"/>
    <w:rsid w:val="00D16F4B"/>
    <w:rsid w:val="00D24383"/>
    <w:rsid w:val="00D2771E"/>
    <w:rsid w:val="00D31A21"/>
    <w:rsid w:val="00D34C40"/>
    <w:rsid w:val="00D47C42"/>
    <w:rsid w:val="00D509D2"/>
    <w:rsid w:val="00D50F77"/>
    <w:rsid w:val="00D5282B"/>
    <w:rsid w:val="00D568BA"/>
    <w:rsid w:val="00D63CD1"/>
    <w:rsid w:val="00D762EB"/>
    <w:rsid w:val="00D84EAB"/>
    <w:rsid w:val="00D96E0C"/>
    <w:rsid w:val="00DB1EFA"/>
    <w:rsid w:val="00DC13B1"/>
    <w:rsid w:val="00DD1510"/>
    <w:rsid w:val="00DD4645"/>
    <w:rsid w:val="00DE142B"/>
    <w:rsid w:val="00DE1D96"/>
    <w:rsid w:val="00DE7134"/>
    <w:rsid w:val="00DF55F4"/>
    <w:rsid w:val="00E0190F"/>
    <w:rsid w:val="00E2498F"/>
    <w:rsid w:val="00E43538"/>
    <w:rsid w:val="00E56FED"/>
    <w:rsid w:val="00E611B7"/>
    <w:rsid w:val="00E65127"/>
    <w:rsid w:val="00E73D64"/>
    <w:rsid w:val="00E97A46"/>
    <w:rsid w:val="00EA5FE1"/>
    <w:rsid w:val="00EB4D1B"/>
    <w:rsid w:val="00EC5004"/>
    <w:rsid w:val="00EC7324"/>
    <w:rsid w:val="00ED1374"/>
    <w:rsid w:val="00EF7BB9"/>
    <w:rsid w:val="00F02742"/>
    <w:rsid w:val="00F25AD2"/>
    <w:rsid w:val="00F60663"/>
    <w:rsid w:val="00F64B5B"/>
    <w:rsid w:val="00F9134F"/>
    <w:rsid w:val="00F951BE"/>
    <w:rsid w:val="00F977A0"/>
    <w:rsid w:val="00FA1BA1"/>
    <w:rsid w:val="00FB2BF7"/>
    <w:rsid w:val="00FB5D8B"/>
    <w:rsid w:val="00FC4E83"/>
    <w:rsid w:val="00FE17AD"/>
    <w:rsid w:val="00FE1B26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skhaandbold.dk/danskhandbold-syd/anmodning-om-raekkeomplacering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anskhaandbold.dk/danskhandbold-syd/anmodning-om-raekkeomplacering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danskhaandbold.dk/danskhandbold-syd/anmodning-om-raekkeomplacer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anskhaandbold.dk/danskhandbold-syd/ansogning-om-oprykning-til-serie-1-fra-serie-2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95</TotalTime>
  <Pages>3</Pages>
  <Words>664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4707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33</cp:revision>
  <cp:lastPrinted>2024-11-13T11:57:00Z</cp:lastPrinted>
  <dcterms:created xsi:type="dcterms:W3CDTF">2023-11-23T13:21:00Z</dcterms:created>
  <dcterms:modified xsi:type="dcterms:W3CDTF">2025-11-17T14:18:00Z</dcterms:modified>
  <cp:category/>
</cp:coreProperties>
</file>